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5642" w14:textId="77777777" w:rsidR="006B46F7" w:rsidRDefault="006B46F7" w:rsidP="002C202E"/>
    <w:p w14:paraId="5ACEDC45" w14:textId="77777777" w:rsidR="006B46F7" w:rsidRDefault="006B46F7" w:rsidP="006B46F7">
      <w:pPr>
        <w:spacing w:after="80"/>
        <w:jc w:val="center"/>
      </w:pPr>
      <w:r>
        <w:rPr>
          <w:noProof/>
          <w:lang w:val="en-US"/>
        </w:rPr>
        <w:drawing>
          <wp:inline distT="0" distB="0" distL="0" distR="0" wp14:anchorId="5116AF09" wp14:editId="1B09BEAF">
            <wp:extent cx="2211572" cy="2236998"/>
            <wp:effectExtent l="0" t="0" r="0" b="0"/>
            <wp:docPr id="49" name="Picture 4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83" cy="22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290B" w14:textId="77777777" w:rsidR="006B46F7" w:rsidRDefault="006B46F7" w:rsidP="006B46F7">
      <w:pPr>
        <w:spacing w:after="80"/>
      </w:pPr>
    </w:p>
    <w:p w14:paraId="410A3F5C" w14:textId="77777777" w:rsidR="002B5BFB" w:rsidRDefault="002B5BFB" w:rsidP="006B46F7">
      <w:pPr>
        <w:spacing w:after="80"/>
      </w:pPr>
    </w:p>
    <w:p w14:paraId="194CD132" w14:textId="77777777" w:rsidR="004F2B80" w:rsidRDefault="004F2B80" w:rsidP="006B46F7">
      <w:pPr>
        <w:spacing w:after="80"/>
      </w:pPr>
    </w:p>
    <w:p w14:paraId="0E646D01" w14:textId="5F527B67" w:rsidR="006B46F7" w:rsidRDefault="006B46F7" w:rsidP="006B46F7">
      <w:pPr>
        <w:spacing w:after="8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REPORT NO. </w:t>
      </w:r>
      <w:r w:rsidR="00AA3358" w:rsidRPr="00AC284A">
        <w:rPr>
          <w:rFonts w:cs="Arial"/>
          <w:b/>
          <w:bCs/>
          <w:color w:val="FF0000"/>
          <w:sz w:val="32"/>
          <w:szCs w:val="32"/>
        </w:rPr>
        <w:t>***</w:t>
      </w:r>
    </w:p>
    <w:p w14:paraId="3DB68951" w14:textId="77777777" w:rsidR="006B46F7" w:rsidRDefault="006B46F7" w:rsidP="006B46F7">
      <w:pPr>
        <w:spacing w:after="80"/>
        <w:jc w:val="center"/>
        <w:rPr>
          <w:rFonts w:cs="Arial"/>
        </w:rPr>
      </w:pPr>
    </w:p>
    <w:p w14:paraId="1EBECCFB" w14:textId="77777777" w:rsidR="006B46F7" w:rsidRDefault="00AA3358" w:rsidP="006B46F7">
      <w:pPr>
        <w:spacing w:after="80"/>
        <w:jc w:val="center"/>
        <w:rPr>
          <w:rFonts w:cs="Arial"/>
          <w:sz w:val="32"/>
          <w:szCs w:val="32"/>
        </w:rPr>
      </w:pPr>
      <w:r>
        <w:rPr>
          <w:rFonts w:eastAsia="Times New Roman" w:cs="Arial"/>
          <w:b/>
          <w:sz w:val="32"/>
          <w:szCs w:val="32"/>
        </w:rPr>
        <w:t xml:space="preserve">Title of </w:t>
      </w:r>
      <w:r w:rsidR="0038628A">
        <w:rPr>
          <w:rFonts w:eastAsia="Times New Roman" w:cs="Arial"/>
          <w:b/>
          <w:sz w:val="32"/>
          <w:szCs w:val="32"/>
        </w:rPr>
        <w:t>Project</w:t>
      </w:r>
    </w:p>
    <w:p w14:paraId="18CA89E2" w14:textId="77777777" w:rsidR="006B46F7" w:rsidRDefault="006B46F7" w:rsidP="006B46F7">
      <w:pPr>
        <w:spacing w:after="80"/>
        <w:jc w:val="center"/>
        <w:rPr>
          <w:rFonts w:cs="Arial"/>
        </w:rPr>
      </w:pPr>
    </w:p>
    <w:p w14:paraId="2D186EA1" w14:textId="28E67F70" w:rsidR="006B46F7" w:rsidRDefault="006B46F7" w:rsidP="006B46F7">
      <w:pPr>
        <w:spacing w:after="80"/>
        <w:jc w:val="center"/>
        <w:rPr>
          <w:rFonts w:cs="Arial"/>
        </w:rPr>
      </w:pPr>
      <w:r>
        <w:rPr>
          <w:rFonts w:cs="Arial"/>
        </w:rPr>
        <w:t xml:space="preserve">Results of research carried out as MRIWA Project </w:t>
      </w:r>
      <w:r w:rsidR="00AC284A">
        <w:rPr>
          <w:rFonts w:cs="Arial"/>
        </w:rPr>
        <w:t>[</w:t>
      </w:r>
      <w:r w:rsidR="00D9738F" w:rsidRPr="00AC284A">
        <w:rPr>
          <w:rFonts w:cs="Arial"/>
          <w:color w:val="FF0000"/>
        </w:rPr>
        <w:t>M*</w:t>
      </w:r>
      <w:r w:rsidR="00AA3358" w:rsidRPr="00AC284A">
        <w:rPr>
          <w:rFonts w:cs="Arial"/>
          <w:color w:val="FF0000"/>
        </w:rPr>
        <w:t>***</w:t>
      </w:r>
      <w:r w:rsidR="00AC284A">
        <w:rPr>
          <w:rFonts w:cs="Arial"/>
          <w:color w:val="FF0000"/>
        </w:rPr>
        <w:t>]</w:t>
      </w:r>
    </w:p>
    <w:p w14:paraId="1D58F3ED" w14:textId="77777777" w:rsidR="006B46F7" w:rsidRDefault="006B46F7" w:rsidP="006B46F7">
      <w:pPr>
        <w:spacing w:after="80"/>
        <w:jc w:val="center"/>
        <w:rPr>
          <w:rFonts w:cs="Arial"/>
        </w:rPr>
      </w:pPr>
    </w:p>
    <w:p w14:paraId="789291FA" w14:textId="77777777" w:rsidR="006B46F7" w:rsidRDefault="001207B2" w:rsidP="006B46F7">
      <w:pPr>
        <w:spacing w:after="80"/>
        <w:jc w:val="center"/>
        <w:rPr>
          <w:rFonts w:cs="Arial"/>
        </w:rPr>
      </w:pPr>
      <w:r>
        <w:rPr>
          <w:rFonts w:cs="Arial"/>
        </w:rPr>
        <w:t xml:space="preserve">at </w:t>
      </w:r>
      <w:r w:rsidRPr="00AC284A">
        <w:rPr>
          <w:rFonts w:cs="Arial"/>
          <w:color w:val="FF0000"/>
        </w:rPr>
        <w:t>[</w:t>
      </w:r>
      <w:r w:rsidR="00A542B5" w:rsidRPr="00AC284A">
        <w:rPr>
          <w:rFonts w:cs="Arial"/>
          <w:color w:val="FF0000"/>
        </w:rPr>
        <w:t>name of institution****]</w:t>
      </w:r>
    </w:p>
    <w:p w14:paraId="29F71D95" w14:textId="77777777" w:rsidR="006B46F7" w:rsidRDefault="006B46F7" w:rsidP="006B46F7">
      <w:pPr>
        <w:spacing w:after="80"/>
        <w:jc w:val="center"/>
        <w:rPr>
          <w:rFonts w:cs="Arial"/>
        </w:rPr>
      </w:pPr>
      <w:r>
        <w:rPr>
          <w:rFonts w:cs="Arial"/>
        </w:rPr>
        <w:t>by</w:t>
      </w:r>
    </w:p>
    <w:p w14:paraId="0836970D" w14:textId="77777777" w:rsidR="006B46F7" w:rsidRDefault="006B46F7" w:rsidP="006B46F7">
      <w:pPr>
        <w:spacing w:after="80"/>
        <w:jc w:val="center"/>
        <w:rPr>
          <w:rFonts w:cs="Arial"/>
        </w:rPr>
      </w:pPr>
    </w:p>
    <w:p w14:paraId="314D90DC" w14:textId="6E2C9579" w:rsidR="00AA3358" w:rsidRPr="00AC284A" w:rsidRDefault="00AC284A" w:rsidP="001009B2">
      <w:pPr>
        <w:jc w:val="center"/>
        <w:rPr>
          <w:color w:val="FF0000"/>
        </w:rPr>
      </w:pPr>
      <w:r>
        <w:rPr>
          <w:color w:val="FF0000"/>
        </w:rPr>
        <w:t>[</w:t>
      </w:r>
      <w:r w:rsidR="00AA3358" w:rsidRPr="00AC284A">
        <w:rPr>
          <w:color w:val="FF0000"/>
        </w:rPr>
        <w:t>Author name/s</w:t>
      </w:r>
      <w:r w:rsidR="0042608A" w:rsidRPr="00AC284A">
        <w:rPr>
          <w:color w:val="FF0000"/>
        </w:rPr>
        <w:t>****</w:t>
      </w:r>
      <w:r>
        <w:rPr>
          <w:color w:val="FF0000"/>
        </w:rPr>
        <w:t>]</w:t>
      </w:r>
    </w:p>
    <w:p w14:paraId="07BB182D" w14:textId="762DFB19" w:rsidR="00AA3358" w:rsidRPr="00AA3358" w:rsidRDefault="00AA3358" w:rsidP="00B50D5A">
      <w:pPr>
        <w:jc w:val="center"/>
        <w:rPr>
          <w:rStyle w:val="normaltextrun"/>
          <w:rFonts w:eastAsia="Times New Roman" w:cs="Arial"/>
          <w:bCs/>
          <w:szCs w:val="20"/>
        </w:rPr>
      </w:pPr>
      <w:r>
        <w:rPr>
          <w:rStyle w:val="normaltextrun"/>
          <w:rFonts w:cs="Arial"/>
        </w:rPr>
        <w:t xml:space="preserve">Date published </w:t>
      </w:r>
      <w:r w:rsidR="00AC284A">
        <w:rPr>
          <w:rStyle w:val="normaltextrun"/>
          <w:rFonts w:cs="Arial"/>
          <w:color w:val="FF0000"/>
        </w:rPr>
        <w:t>[</w:t>
      </w:r>
      <w:r w:rsidRPr="00AC284A">
        <w:rPr>
          <w:rStyle w:val="normaltextrun"/>
          <w:rFonts w:cs="Arial"/>
          <w:color w:val="FF0000"/>
        </w:rPr>
        <w:t>Month</w:t>
      </w:r>
      <w:r w:rsidR="0042608A" w:rsidRPr="00AC284A">
        <w:rPr>
          <w:rStyle w:val="normaltextrun"/>
          <w:rFonts w:cs="Arial"/>
          <w:color w:val="FF0000"/>
        </w:rPr>
        <w:t>****</w:t>
      </w:r>
      <w:r w:rsidRPr="00AC284A">
        <w:rPr>
          <w:rStyle w:val="normaltextrun"/>
          <w:rFonts w:cs="Arial"/>
          <w:color w:val="FF0000"/>
        </w:rPr>
        <w:t>, Year</w:t>
      </w:r>
      <w:r w:rsidR="0042608A" w:rsidRPr="00AC284A">
        <w:rPr>
          <w:rStyle w:val="normaltextrun"/>
          <w:rFonts w:cs="Arial"/>
          <w:color w:val="FF0000"/>
        </w:rPr>
        <w:t>****</w:t>
      </w:r>
      <w:r w:rsidR="00AC284A">
        <w:rPr>
          <w:rStyle w:val="normaltextrun"/>
          <w:rFonts w:cs="Arial"/>
          <w:color w:val="FF0000"/>
        </w:rPr>
        <w:t>]</w:t>
      </w:r>
    </w:p>
    <w:p w14:paraId="2F9B1811" w14:textId="77777777" w:rsidR="006B46F7" w:rsidRDefault="006B46F7" w:rsidP="006B46F7">
      <w:pPr>
        <w:spacing w:after="80"/>
        <w:rPr>
          <w:rFonts w:cs="Arial"/>
        </w:rPr>
      </w:pPr>
    </w:p>
    <w:p w14:paraId="3A7BCF59" w14:textId="77777777" w:rsidR="002B5BFB" w:rsidRDefault="002B5BFB" w:rsidP="006B46F7">
      <w:pPr>
        <w:spacing w:after="80"/>
        <w:rPr>
          <w:rFonts w:cs="Arial"/>
        </w:rPr>
      </w:pPr>
    </w:p>
    <w:p w14:paraId="404769EC" w14:textId="77777777" w:rsidR="002B5BFB" w:rsidRDefault="002B5BFB" w:rsidP="006B46F7">
      <w:pPr>
        <w:spacing w:after="80"/>
        <w:rPr>
          <w:rFonts w:cs="Arial"/>
        </w:rPr>
      </w:pPr>
    </w:p>
    <w:p w14:paraId="5FEA4092" w14:textId="77777777" w:rsidR="002B5BFB" w:rsidRDefault="002B5BFB" w:rsidP="006B46F7">
      <w:pPr>
        <w:spacing w:after="80"/>
        <w:rPr>
          <w:rFonts w:cs="Arial"/>
        </w:rPr>
      </w:pPr>
    </w:p>
    <w:p w14:paraId="3E8D2492" w14:textId="77777777" w:rsidR="004F2B80" w:rsidRDefault="004F2B80" w:rsidP="006B46F7">
      <w:pPr>
        <w:spacing w:after="80"/>
        <w:rPr>
          <w:rFonts w:cs="Arial"/>
        </w:rPr>
      </w:pPr>
    </w:p>
    <w:p w14:paraId="4C13D7FB" w14:textId="77777777" w:rsidR="004F2B80" w:rsidRDefault="004F2B80" w:rsidP="006B46F7">
      <w:pPr>
        <w:spacing w:after="80"/>
        <w:rPr>
          <w:rFonts w:cs="Arial"/>
        </w:rPr>
      </w:pPr>
    </w:p>
    <w:p w14:paraId="20BC62C6" w14:textId="77777777" w:rsidR="002B5BFB" w:rsidRDefault="002B5BFB" w:rsidP="006B46F7">
      <w:pPr>
        <w:spacing w:after="80"/>
        <w:rPr>
          <w:rFonts w:cs="Arial"/>
        </w:rPr>
      </w:pPr>
    </w:p>
    <w:p w14:paraId="7B83ED8E" w14:textId="77777777" w:rsidR="002B5BFB" w:rsidRDefault="002B5BFB" w:rsidP="006B46F7">
      <w:pPr>
        <w:spacing w:after="80"/>
        <w:rPr>
          <w:rFonts w:cs="Arial"/>
        </w:rPr>
      </w:pPr>
    </w:p>
    <w:p w14:paraId="6BF713F9" w14:textId="77777777" w:rsidR="006B46F7" w:rsidRDefault="006B46F7" w:rsidP="002C202E">
      <w:pPr>
        <w:pStyle w:val="picturesexplanation"/>
        <w:jc w:val="right"/>
      </w:pPr>
      <w:r>
        <w:t>Distributed by: MRIWA</w:t>
      </w:r>
    </w:p>
    <w:p w14:paraId="4C24A4AA" w14:textId="4FF0739D" w:rsidR="006B46F7" w:rsidRDefault="006B46F7" w:rsidP="002C202E">
      <w:pPr>
        <w:pStyle w:val="picturesexplanation"/>
        <w:jc w:val="right"/>
      </w:pPr>
      <w:r>
        <w:t xml:space="preserve">1 </w:t>
      </w:r>
      <w:r w:rsidR="005571DC">
        <w:t>Adelaid</w:t>
      </w:r>
      <w:r w:rsidR="003F1223">
        <w:t>e</w:t>
      </w:r>
      <w:r w:rsidR="005571DC">
        <w:t xml:space="preserve"> Terrace</w:t>
      </w:r>
    </w:p>
    <w:p w14:paraId="34CDF682" w14:textId="77777777" w:rsidR="006B46F7" w:rsidRDefault="006B46F7" w:rsidP="002C202E">
      <w:pPr>
        <w:pStyle w:val="picturesexplanation"/>
        <w:jc w:val="right"/>
      </w:pPr>
      <w:r>
        <w:t>Perth WA 6000</w:t>
      </w:r>
    </w:p>
    <w:p w14:paraId="52167575" w14:textId="3787A79B" w:rsidR="00AA3358" w:rsidRPr="00D90B27" w:rsidRDefault="006B46F7" w:rsidP="00D90B27">
      <w:pPr>
        <w:pStyle w:val="picturesexplanation"/>
        <w:jc w:val="right"/>
      </w:pPr>
      <w:r>
        <w:t>to which all enquiries should be addressed</w:t>
      </w:r>
    </w:p>
    <w:p w14:paraId="4BE04B10" w14:textId="67E10207" w:rsidR="006B46F7" w:rsidRDefault="006B46F7" w:rsidP="00B50D5A">
      <w:pPr>
        <w:spacing w:after="80"/>
        <w:rPr>
          <w:rFonts w:cs="Arial"/>
        </w:rPr>
        <w:sectPr w:rsidR="006B46F7" w:rsidSect="00737FA2">
          <w:footerReference w:type="default" r:id="rId12"/>
          <w:pgSz w:w="11906" w:h="16838"/>
          <w:pgMar w:top="1440" w:right="1440" w:bottom="1440" w:left="1440" w:header="850" w:footer="850" w:gutter="0"/>
          <w:cols w:space="720"/>
          <w:docGrid w:linePitch="299"/>
        </w:sectPr>
      </w:pPr>
    </w:p>
    <w:p w14:paraId="310689DB" w14:textId="6085D78A" w:rsidR="0031686D" w:rsidRDefault="00A55C23" w:rsidP="008C28E6">
      <w:pPr>
        <w:pStyle w:val="Heading1"/>
      </w:pPr>
      <w:bookmarkStart w:id="0" w:name="_Toc153790148"/>
      <w:r w:rsidRPr="008C28E6">
        <w:lastRenderedPageBreak/>
        <w:t>Acknowledgements</w:t>
      </w:r>
      <w:bookmarkEnd w:id="0"/>
    </w:p>
    <w:p w14:paraId="16C0BB33" w14:textId="76C7C048" w:rsidR="00DA01D3" w:rsidRPr="00DA01D3" w:rsidRDefault="00DA01D3" w:rsidP="00DA01D3">
      <w:r w:rsidRPr="00593C31">
        <w:rPr>
          <w:rFonts w:ascii="Century Gothic" w:hAnsi="Century Gothi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F45AE" wp14:editId="38D0EEEA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37787023" name="Straight Connector 137787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274CDE" id="Straight Connector 13778702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3D7FDEA7" w14:textId="09AAC12C" w:rsidR="00D90B27" w:rsidRPr="003543C6" w:rsidRDefault="00D62F89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M</w:t>
      </w:r>
      <w:r w:rsidR="00434B3C" w:rsidRPr="003543C6">
        <w:rPr>
          <w:rFonts w:cs="Arial"/>
          <w:b/>
          <w:bCs/>
          <w:sz w:val="16"/>
          <w:szCs w:val="16"/>
        </w:rPr>
        <w:t>INISTER FOR MINES AND PETROLEUM</w:t>
      </w:r>
    </w:p>
    <w:p w14:paraId="6D81D6B4" w14:textId="49301AEC" w:rsidR="00434B3C" w:rsidRPr="003543C6" w:rsidRDefault="00C452D1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>[Name]</w:t>
      </w:r>
    </w:p>
    <w:p w14:paraId="6E3EAAE3" w14:textId="3AD5D183" w:rsidR="00434B3C" w:rsidRPr="003543C6" w:rsidRDefault="00434B3C" w:rsidP="00296311">
      <w:pPr>
        <w:spacing w:after="0"/>
        <w:rPr>
          <w:rFonts w:cs="Arial"/>
          <w:sz w:val="16"/>
          <w:szCs w:val="16"/>
        </w:rPr>
      </w:pPr>
    </w:p>
    <w:p w14:paraId="7733219B" w14:textId="22656D12" w:rsidR="00296311" w:rsidRPr="003543C6" w:rsidRDefault="00750163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CHIEF EXECUTIVE OFFICER</w:t>
      </w:r>
      <w:r w:rsidR="00296311" w:rsidRPr="003543C6">
        <w:rPr>
          <w:rFonts w:cs="Arial"/>
          <w:b/>
          <w:bCs/>
          <w:sz w:val="16"/>
          <w:szCs w:val="16"/>
        </w:rPr>
        <w:t>, MINERALS RESEARCH INSTITUTE OF WESTERN AUSTRALIA</w:t>
      </w:r>
    </w:p>
    <w:p w14:paraId="21141E91" w14:textId="6FA7793D" w:rsidR="009C6AD5" w:rsidRDefault="00C452D1" w:rsidP="00296311">
      <w:pPr>
        <w:spacing w:after="0"/>
        <w:rPr>
          <w:rFonts w:cs="Arial"/>
          <w:b/>
          <w:bCs/>
          <w:color w:val="FF0000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>[Name]</w:t>
      </w:r>
    </w:p>
    <w:p w14:paraId="4A2684D3" w14:textId="77777777" w:rsidR="00C452D1" w:rsidRPr="003543C6" w:rsidRDefault="00C452D1" w:rsidP="00296311">
      <w:pPr>
        <w:spacing w:after="0"/>
        <w:rPr>
          <w:rFonts w:cs="Arial"/>
          <w:sz w:val="16"/>
          <w:szCs w:val="16"/>
        </w:rPr>
      </w:pPr>
    </w:p>
    <w:p w14:paraId="52EC6CF5" w14:textId="22474BE0" w:rsidR="009C6AD5" w:rsidRPr="003543C6" w:rsidRDefault="009C6AD5" w:rsidP="00296311">
      <w:pPr>
        <w:spacing w:after="0"/>
        <w:rPr>
          <w:rFonts w:cs="Arial"/>
          <w:b/>
          <w:bCs/>
          <w:color w:val="FF0000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>[LEAD POSITION</w:t>
      </w:r>
      <w:r w:rsidR="005F5797" w:rsidRPr="003543C6">
        <w:rPr>
          <w:rFonts w:cs="Arial"/>
          <w:b/>
          <w:bCs/>
          <w:color w:val="FF0000"/>
          <w:sz w:val="16"/>
          <w:szCs w:val="16"/>
        </w:rPr>
        <w:t xml:space="preserve"> OF PROJECT ORGANISATION</w:t>
      </w:r>
      <w:r w:rsidR="00E54409" w:rsidRPr="003543C6">
        <w:rPr>
          <w:rFonts w:cs="Arial"/>
          <w:b/>
          <w:bCs/>
          <w:color w:val="FF0000"/>
          <w:sz w:val="16"/>
          <w:szCs w:val="16"/>
        </w:rPr>
        <w:t>/DEPARTMENT</w:t>
      </w:r>
      <w:r w:rsidRPr="003543C6">
        <w:rPr>
          <w:rFonts w:cs="Arial"/>
          <w:b/>
          <w:bCs/>
          <w:color w:val="FF0000"/>
          <w:sz w:val="16"/>
          <w:szCs w:val="16"/>
        </w:rPr>
        <w:t>], [</w:t>
      </w:r>
      <w:r w:rsidR="005F5797" w:rsidRPr="003543C6">
        <w:rPr>
          <w:rFonts w:cs="Arial"/>
          <w:b/>
          <w:bCs/>
          <w:color w:val="FF0000"/>
          <w:sz w:val="16"/>
          <w:szCs w:val="16"/>
        </w:rPr>
        <w:t>ORGANISATION</w:t>
      </w:r>
      <w:r w:rsidR="00E54409" w:rsidRPr="003543C6">
        <w:rPr>
          <w:rFonts w:cs="Arial"/>
          <w:b/>
          <w:bCs/>
          <w:color w:val="FF0000"/>
          <w:sz w:val="16"/>
          <w:szCs w:val="16"/>
        </w:rPr>
        <w:t>/DEPARTMENT</w:t>
      </w:r>
      <w:r w:rsidR="005F5797" w:rsidRPr="003543C6">
        <w:rPr>
          <w:rFonts w:cs="Arial"/>
          <w:b/>
          <w:bCs/>
          <w:color w:val="FF0000"/>
          <w:sz w:val="16"/>
          <w:szCs w:val="16"/>
        </w:rPr>
        <w:t xml:space="preserve"> NAME]</w:t>
      </w:r>
    </w:p>
    <w:p w14:paraId="606325AA" w14:textId="61CF7636" w:rsidR="00296311" w:rsidRPr="003543C6" w:rsidRDefault="005F5797" w:rsidP="00296311">
      <w:pPr>
        <w:spacing w:after="0"/>
        <w:rPr>
          <w:rFonts w:cs="Arial"/>
          <w:b/>
          <w:bCs/>
          <w:color w:val="FF0000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>[Name]</w:t>
      </w:r>
    </w:p>
    <w:p w14:paraId="59FCFF29" w14:textId="77777777" w:rsidR="005F5797" w:rsidRPr="003543C6" w:rsidRDefault="005F5797" w:rsidP="00296311">
      <w:pPr>
        <w:spacing w:after="0"/>
        <w:rPr>
          <w:rFonts w:cs="Arial"/>
          <w:sz w:val="16"/>
          <w:szCs w:val="16"/>
        </w:rPr>
      </w:pPr>
    </w:p>
    <w:p w14:paraId="4F3F22B1" w14:textId="31350ABE" w:rsidR="00296311" w:rsidRPr="003543C6" w:rsidRDefault="008B36B6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LEAD INVESTIGATOR,</w:t>
      </w:r>
      <w:r w:rsidRPr="003543C6">
        <w:rPr>
          <w:rFonts w:cs="Arial"/>
          <w:b/>
          <w:bCs/>
          <w:color w:val="FF0000"/>
          <w:sz w:val="16"/>
          <w:szCs w:val="16"/>
        </w:rPr>
        <w:t xml:space="preserve"> [</w:t>
      </w:r>
      <w:r w:rsidR="00E54409" w:rsidRPr="003543C6">
        <w:rPr>
          <w:rFonts w:cs="Arial"/>
          <w:b/>
          <w:bCs/>
          <w:color w:val="FF0000"/>
          <w:sz w:val="16"/>
          <w:szCs w:val="16"/>
        </w:rPr>
        <w:t>ORGANISATION/DEPARTMENT</w:t>
      </w:r>
      <w:r w:rsidRPr="003543C6">
        <w:rPr>
          <w:rFonts w:cs="Arial"/>
          <w:b/>
          <w:bCs/>
          <w:color w:val="FF0000"/>
          <w:sz w:val="16"/>
          <w:szCs w:val="16"/>
        </w:rPr>
        <w:t xml:space="preserve"> NAME]</w:t>
      </w:r>
    </w:p>
    <w:p w14:paraId="7670375E" w14:textId="3853115B" w:rsidR="00296311" w:rsidRPr="003543C6" w:rsidRDefault="00974A52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[Name]</w:t>
      </w:r>
    </w:p>
    <w:p w14:paraId="52C1A5D5" w14:textId="77777777" w:rsidR="004F0D21" w:rsidRPr="003543C6" w:rsidRDefault="004F0D21" w:rsidP="00296311">
      <w:pPr>
        <w:spacing w:after="0"/>
        <w:rPr>
          <w:rFonts w:cs="Arial"/>
          <w:b/>
          <w:bCs/>
          <w:sz w:val="16"/>
          <w:szCs w:val="16"/>
        </w:rPr>
      </w:pPr>
    </w:p>
    <w:p w14:paraId="4718F79F" w14:textId="5DFD380D" w:rsidR="0054490A" w:rsidRPr="003543C6" w:rsidRDefault="0054490A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AUTHORS:</w:t>
      </w:r>
    </w:p>
    <w:p w14:paraId="6A4C7146" w14:textId="18CE3E01" w:rsidR="0054490A" w:rsidRPr="003543C6" w:rsidRDefault="0054490A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[Names]</w:t>
      </w:r>
    </w:p>
    <w:p w14:paraId="0E4CBC08" w14:textId="77777777" w:rsidR="0054490A" w:rsidRPr="003543C6" w:rsidRDefault="0054490A" w:rsidP="00296311">
      <w:pPr>
        <w:spacing w:after="0"/>
        <w:rPr>
          <w:rFonts w:cs="Arial"/>
          <w:b/>
          <w:bCs/>
          <w:sz w:val="16"/>
          <w:szCs w:val="16"/>
        </w:rPr>
      </w:pPr>
    </w:p>
    <w:p w14:paraId="18BC73A4" w14:textId="51B792E9" w:rsidR="00974A52" w:rsidRPr="003543C6" w:rsidRDefault="005E12DD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REFERENCE</w:t>
      </w:r>
    </w:p>
    <w:p w14:paraId="56D911FA" w14:textId="09D15DCE" w:rsidR="005E12DD" w:rsidRPr="003543C6" w:rsidRDefault="005E12DD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The recommended reference for this publication is:</w:t>
      </w:r>
    </w:p>
    <w:p w14:paraId="68DE9B0E" w14:textId="011AB3F2" w:rsidR="005E12DD" w:rsidRPr="003543C6" w:rsidRDefault="005E12DD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[reference APA</w:t>
      </w:r>
      <w:r w:rsidR="00D72325" w:rsidRPr="003543C6">
        <w:rPr>
          <w:rFonts w:cs="Arial"/>
          <w:color w:val="FF0000"/>
          <w:sz w:val="16"/>
          <w:szCs w:val="16"/>
        </w:rPr>
        <w:t>7</w:t>
      </w:r>
      <w:r w:rsidR="007947A0" w:rsidRPr="003543C6">
        <w:rPr>
          <w:rFonts w:cs="Arial"/>
          <w:color w:val="FF0000"/>
          <w:sz w:val="16"/>
          <w:szCs w:val="16"/>
        </w:rPr>
        <w:t xml:space="preserve"> format]</w:t>
      </w:r>
    </w:p>
    <w:p w14:paraId="622CE34F" w14:textId="77777777" w:rsidR="007947A0" w:rsidRPr="003543C6" w:rsidRDefault="007947A0" w:rsidP="00296311">
      <w:pPr>
        <w:spacing w:after="0"/>
        <w:rPr>
          <w:rFonts w:cs="Arial"/>
          <w:sz w:val="16"/>
          <w:szCs w:val="16"/>
        </w:rPr>
      </w:pPr>
    </w:p>
    <w:p w14:paraId="7A601384" w14:textId="502A9E81" w:rsidR="00974A52" w:rsidRPr="003543C6" w:rsidRDefault="00232438" w:rsidP="00296311">
      <w:pPr>
        <w:spacing w:after="0"/>
        <w:rPr>
          <w:rFonts w:cs="Arial"/>
          <w:b/>
          <w:bCs/>
          <w:color w:val="FF0000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 xml:space="preserve">ISBN: </w:t>
      </w:r>
      <w:r w:rsidRPr="003543C6">
        <w:rPr>
          <w:rFonts w:cs="Arial"/>
          <w:color w:val="FF0000"/>
          <w:sz w:val="16"/>
          <w:szCs w:val="16"/>
        </w:rPr>
        <w:t>[number]</w:t>
      </w:r>
    </w:p>
    <w:p w14:paraId="3014B2D2" w14:textId="23DC2E88" w:rsidR="00974A52" w:rsidRPr="003543C6" w:rsidRDefault="00232438" w:rsidP="00296311">
      <w:pPr>
        <w:spacing w:after="0"/>
        <w:rPr>
          <w:rFonts w:cs="Arial"/>
          <w:b/>
          <w:bCs/>
          <w:color w:val="FF0000"/>
          <w:sz w:val="16"/>
          <w:szCs w:val="16"/>
        </w:rPr>
      </w:pPr>
      <w:r w:rsidRPr="003543C6">
        <w:rPr>
          <w:rFonts w:cs="Arial"/>
          <w:b/>
          <w:bCs/>
          <w:color w:val="FF0000"/>
          <w:sz w:val="16"/>
          <w:szCs w:val="16"/>
        </w:rPr>
        <w:t xml:space="preserve">ISSN: </w:t>
      </w:r>
      <w:r w:rsidRPr="003543C6">
        <w:rPr>
          <w:rFonts w:cs="Arial"/>
          <w:color w:val="FF0000"/>
          <w:sz w:val="16"/>
          <w:szCs w:val="16"/>
        </w:rPr>
        <w:t>[number]</w:t>
      </w:r>
    </w:p>
    <w:p w14:paraId="2AD6B270" w14:textId="09E84848" w:rsidR="00E14B13" w:rsidRPr="003543C6" w:rsidRDefault="00E14B13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noProof/>
          <w:color w:val="FF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367146CD" wp14:editId="55CD700E">
            <wp:simplePos x="0" y="0"/>
            <wp:positionH relativeFrom="margin">
              <wp:align>left</wp:align>
            </wp:positionH>
            <wp:positionV relativeFrom="paragraph">
              <wp:posOffset>55664</wp:posOffset>
            </wp:positionV>
            <wp:extent cx="568960" cy="568960"/>
            <wp:effectExtent l="0" t="0" r="2540" b="2540"/>
            <wp:wrapTight wrapText="bothSides">
              <wp:wrapPolygon edited="0">
                <wp:start x="0" y="0"/>
                <wp:lineTo x="0" y="20973"/>
                <wp:lineTo x="20973" y="20973"/>
                <wp:lineTo x="20973" y="0"/>
                <wp:lineTo x="0" y="0"/>
              </wp:wrapPolygon>
            </wp:wrapTight>
            <wp:docPr id="966621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0" cy="5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F546B" w14:textId="36F5AC85" w:rsidR="00E14B13" w:rsidRPr="003543C6" w:rsidRDefault="00794DB7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[A catalogue record o</w:t>
      </w:r>
      <w:r w:rsidR="00AF1B77" w:rsidRPr="003543C6">
        <w:rPr>
          <w:rFonts w:cs="Arial"/>
          <w:color w:val="FF0000"/>
          <w:sz w:val="16"/>
          <w:szCs w:val="16"/>
        </w:rPr>
        <w:t>f</w:t>
      </w:r>
      <w:r w:rsidRPr="003543C6">
        <w:rPr>
          <w:rFonts w:cs="Arial"/>
          <w:color w:val="FF0000"/>
          <w:sz w:val="16"/>
          <w:szCs w:val="16"/>
        </w:rPr>
        <w:t xml:space="preserve">] </w:t>
      </w:r>
      <w:r w:rsidR="004453BF" w:rsidRPr="003543C6">
        <w:rPr>
          <w:rFonts w:cs="Arial"/>
          <w:sz w:val="16"/>
          <w:szCs w:val="16"/>
        </w:rPr>
        <w:t xml:space="preserve">This </w:t>
      </w:r>
    </w:p>
    <w:p w14:paraId="58CA1B85" w14:textId="77777777" w:rsidR="00E14B13" w:rsidRPr="003543C6" w:rsidRDefault="004453BF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report is available</w:t>
      </w:r>
      <w:r w:rsidR="00AF1B77" w:rsidRPr="003543C6">
        <w:rPr>
          <w:rFonts w:cs="Arial"/>
          <w:sz w:val="16"/>
          <w:szCs w:val="16"/>
        </w:rPr>
        <w:t xml:space="preserve"> from the</w:t>
      </w:r>
      <w:r w:rsidR="00E14B13" w:rsidRPr="003543C6">
        <w:rPr>
          <w:rFonts w:cs="Arial"/>
          <w:sz w:val="16"/>
          <w:szCs w:val="16"/>
        </w:rPr>
        <w:t xml:space="preserve"> </w:t>
      </w:r>
    </w:p>
    <w:p w14:paraId="4F362F3E" w14:textId="539D68CB" w:rsidR="00974A52" w:rsidRPr="003543C6" w:rsidRDefault="00AF1B77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national Library of Australia</w:t>
      </w:r>
    </w:p>
    <w:p w14:paraId="7BCC0BE8" w14:textId="77777777" w:rsidR="00974A52" w:rsidRPr="003543C6" w:rsidRDefault="00974A52" w:rsidP="00296311">
      <w:pPr>
        <w:spacing w:after="0"/>
        <w:rPr>
          <w:rFonts w:cs="Arial"/>
          <w:sz w:val="16"/>
          <w:szCs w:val="16"/>
        </w:rPr>
      </w:pPr>
    </w:p>
    <w:p w14:paraId="475C0EB0" w14:textId="77777777" w:rsidR="00DB5AF4" w:rsidRPr="003543C6" w:rsidRDefault="00DB5AF4" w:rsidP="00296311">
      <w:pPr>
        <w:spacing w:after="0"/>
        <w:rPr>
          <w:rFonts w:cs="Arial"/>
          <w:sz w:val="16"/>
          <w:szCs w:val="16"/>
        </w:rPr>
      </w:pPr>
    </w:p>
    <w:p w14:paraId="1BCE0D47" w14:textId="42D51CFA" w:rsidR="00655542" w:rsidRPr="003543C6" w:rsidRDefault="00A55C23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PARTICIPATING ORGANISATIONS</w:t>
      </w:r>
    </w:p>
    <w:p w14:paraId="70CB8453" w14:textId="37914CA2" w:rsidR="00974A52" w:rsidRPr="003543C6" w:rsidRDefault="00F135DB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 xml:space="preserve">[insert sponsors logos in </w:t>
      </w:r>
      <w:r w:rsidR="0054490A" w:rsidRPr="003543C6">
        <w:rPr>
          <w:rFonts w:cs="Arial"/>
          <w:color w:val="FF0000"/>
          <w:sz w:val="16"/>
          <w:szCs w:val="16"/>
        </w:rPr>
        <w:t>a line here</w:t>
      </w:r>
      <w:r w:rsidRPr="003543C6">
        <w:rPr>
          <w:rFonts w:cs="Arial"/>
          <w:color w:val="FF0000"/>
          <w:sz w:val="16"/>
          <w:szCs w:val="16"/>
        </w:rPr>
        <w:t>]</w:t>
      </w:r>
    </w:p>
    <w:p w14:paraId="5607AB7E" w14:textId="77777777" w:rsidR="00F135DB" w:rsidRPr="003543C6" w:rsidRDefault="00F135DB" w:rsidP="00296311">
      <w:pPr>
        <w:spacing w:after="0"/>
        <w:rPr>
          <w:rFonts w:cs="Arial"/>
          <w:sz w:val="16"/>
          <w:szCs w:val="16"/>
        </w:rPr>
      </w:pPr>
    </w:p>
    <w:p w14:paraId="3DDA6D51" w14:textId="463AFFEE" w:rsidR="00F135DB" w:rsidRPr="003543C6" w:rsidRDefault="0054490A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ABOUT THIS PUBLICATION</w:t>
      </w:r>
    </w:p>
    <w:p w14:paraId="28D53C4F" w14:textId="64162F27" w:rsidR="0054490A" w:rsidRPr="003543C6" w:rsidRDefault="00015E65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 xml:space="preserve">[statement about </w:t>
      </w:r>
      <w:r w:rsidR="000875BF" w:rsidRPr="003543C6">
        <w:rPr>
          <w:rFonts w:cs="Arial"/>
          <w:color w:val="FF0000"/>
          <w:sz w:val="16"/>
          <w:szCs w:val="16"/>
        </w:rPr>
        <w:t>organisation researched under such as university or research centre]</w:t>
      </w:r>
    </w:p>
    <w:p w14:paraId="0EFAED43" w14:textId="77777777" w:rsidR="00865279" w:rsidRPr="003543C6" w:rsidRDefault="00865279" w:rsidP="00296311">
      <w:pPr>
        <w:spacing w:after="0"/>
        <w:rPr>
          <w:rFonts w:cs="Arial"/>
          <w:sz w:val="16"/>
          <w:szCs w:val="16"/>
        </w:rPr>
      </w:pPr>
    </w:p>
    <w:p w14:paraId="5BE05624" w14:textId="6CFD803B" w:rsidR="00047883" w:rsidRPr="003543C6" w:rsidRDefault="00047883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KEYWORDS AND TAGS</w:t>
      </w:r>
    </w:p>
    <w:p w14:paraId="10035AFB" w14:textId="0423F6C4" w:rsidR="00047883" w:rsidRPr="003543C6" w:rsidRDefault="00047883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</w:t>
      </w:r>
      <w:r w:rsidR="004B613D" w:rsidRPr="003543C6">
        <w:rPr>
          <w:rFonts w:cs="Arial"/>
          <w:color w:val="FF0000"/>
          <w:sz w:val="16"/>
          <w:szCs w:val="16"/>
        </w:rPr>
        <w:t>list here separated by a comma]</w:t>
      </w:r>
    </w:p>
    <w:p w14:paraId="7BAC523A" w14:textId="77777777" w:rsidR="004B613D" w:rsidRPr="003543C6" w:rsidRDefault="004B613D" w:rsidP="00296311">
      <w:pPr>
        <w:spacing w:after="0"/>
        <w:rPr>
          <w:rFonts w:cs="Arial"/>
          <w:sz w:val="16"/>
          <w:szCs w:val="16"/>
        </w:rPr>
      </w:pPr>
    </w:p>
    <w:p w14:paraId="53704F89" w14:textId="539068BE" w:rsidR="000875BF" w:rsidRPr="003543C6" w:rsidRDefault="000875BF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DISCLAIMER</w:t>
      </w:r>
    </w:p>
    <w:p w14:paraId="10525526" w14:textId="0E2F44A7" w:rsidR="00F135DB" w:rsidRPr="003543C6" w:rsidRDefault="00CC2CA0" w:rsidP="00296311">
      <w:pPr>
        <w:spacing w:after="0"/>
        <w:rPr>
          <w:rFonts w:cs="Arial"/>
          <w:color w:val="FF0000"/>
          <w:sz w:val="16"/>
          <w:szCs w:val="16"/>
        </w:rPr>
      </w:pPr>
      <w:r w:rsidRPr="003543C6">
        <w:rPr>
          <w:rFonts w:cs="Arial"/>
          <w:color w:val="FF0000"/>
          <w:sz w:val="16"/>
          <w:szCs w:val="16"/>
        </w:rPr>
        <w:t>[disclaimer statement relevant to project and publication]</w:t>
      </w:r>
    </w:p>
    <w:p w14:paraId="10382338" w14:textId="77777777" w:rsidR="00F135DB" w:rsidRPr="003543C6" w:rsidRDefault="00F135DB" w:rsidP="00296311">
      <w:pPr>
        <w:spacing w:after="0"/>
        <w:rPr>
          <w:rFonts w:cs="Arial"/>
          <w:sz w:val="16"/>
          <w:szCs w:val="16"/>
        </w:rPr>
      </w:pPr>
    </w:p>
    <w:p w14:paraId="537ABED6" w14:textId="5FF88AB2" w:rsidR="00F135DB" w:rsidRPr="003543C6" w:rsidRDefault="00CC2CA0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 xml:space="preserve">Published </w:t>
      </w:r>
      <w:r w:rsidRPr="003543C6">
        <w:rPr>
          <w:rFonts w:cs="Arial"/>
          <w:b/>
          <w:bCs/>
          <w:color w:val="FF0000"/>
          <w:sz w:val="16"/>
          <w:szCs w:val="16"/>
        </w:rPr>
        <w:t>[year]</w:t>
      </w:r>
      <w:r w:rsidR="007278E2" w:rsidRPr="003543C6">
        <w:rPr>
          <w:rFonts w:cs="Arial"/>
          <w:b/>
          <w:bCs/>
          <w:color w:val="FF0000"/>
          <w:sz w:val="16"/>
          <w:szCs w:val="16"/>
        </w:rPr>
        <w:t xml:space="preserve"> </w:t>
      </w:r>
      <w:r w:rsidR="007278E2" w:rsidRPr="003543C6">
        <w:rPr>
          <w:rFonts w:cs="Arial"/>
          <w:b/>
          <w:bCs/>
          <w:sz w:val="16"/>
          <w:szCs w:val="16"/>
        </w:rPr>
        <w:t>by</w:t>
      </w:r>
      <w:r w:rsidR="009615FF" w:rsidRPr="003543C6">
        <w:rPr>
          <w:rFonts w:cs="Arial"/>
          <w:b/>
          <w:bCs/>
          <w:sz w:val="16"/>
          <w:szCs w:val="16"/>
        </w:rPr>
        <w:t xml:space="preserve"> the</w:t>
      </w:r>
      <w:r w:rsidR="007278E2" w:rsidRPr="003543C6">
        <w:rPr>
          <w:rFonts w:cs="Arial"/>
          <w:b/>
          <w:bCs/>
          <w:sz w:val="16"/>
          <w:szCs w:val="16"/>
        </w:rPr>
        <w:t xml:space="preserve"> Minerals Research Institute of Western Australia</w:t>
      </w:r>
    </w:p>
    <w:p w14:paraId="4B6B1EC5" w14:textId="77777777" w:rsidR="00027A2D" w:rsidRPr="003543C6" w:rsidRDefault="004316DF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This report is published in digital format (PDF) and is available online at</w:t>
      </w:r>
    </w:p>
    <w:p w14:paraId="0029FFD8" w14:textId="25C087D1" w:rsidR="00F135DB" w:rsidRPr="003543C6" w:rsidRDefault="005257B2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https://www.mriwa.wa.gov.au/research-projects/project-portfolio/</w:t>
      </w:r>
    </w:p>
    <w:p w14:paraId="0A250A0A" w14:textId="77777777" w:rsidR="005257B2" w:rsidRPr="003543C6" w:rsidRDefault="005257B2" w:rsidP="00296311">
      <w:pPr>
        <w:spacing w:after="0"/>
        <w:rPr>
          <w:rFonts w:cs="Arial"/>
          <w:sz w:val="16"/>
          <w:szCs w:val="16"/>
        </w:rPr>
      </w:pPr>
    </w:p>
    <w:p w14:paraId="078FFB04" w14:textId="759B2519" w:rsidR="00027A2D" w:rsidRPr="003543C6" w:rsidRDefault="009929BD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12EB4F2" wp14:editId="3FCC40B9">
            <wp:simplePos x="0" y="0"/>
            <wp:positionH relativeFrom="margin">
              <wp:align>left</wp:align>
            </wp:positionH>
            <wp:positionV relativeFrom="paragraph">
              <wp:posOffset>53065</wp:posOffset>
            </wp:positionV>
            <wp:extent cx="836295" cy="294005"/>
            <wp:effectExtent l="0" t="0" r="1905" b="0"/>
            <wp:wrapTight wrapText="bothSides">
              <wp:wrapPolygon edited="0">
                <wp:start x="0" y="0"/>
                <wp:lineTo x="0" y="19594"/>
                <wp:lineTo x="21157" y="19594"/>
                <wp:lineTo x="21157" y="0"/>
                <wp:lineTo x="0" y="0"/>
              </wp:wrapPolygon>
            </wp:wrapTight>
            <wp:docPr id="12171145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34" cy="2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F889E" w14:textId="645CB51E" w:rsidR="00F135DB" w:rsidRPr="003543C6" w:rsidRDefault="00D46FF9" w:rsidP="0029631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© State of Western Australia (</w:t>
      </w:r>
      <w:r w:rsidR="009929BD" w:rsidRPr="003543C6">
        <w:rPr>
          <w:rFonts w:cs="Arial"/>
          <w:b/>
          <w:bCs/>
          <w:sz w:val="16"/>
          <w:szCs w:val="16"/>
        </w:rPr>
        <w:t xml:space="preserve">Minerals Research Institute of Western Australia) </w:t>
      </w:r>
      <w:r w:rsidR="009929BD" w:rsidRPr="003543C6">
        <w:rPr>
          <w:rFonts w:cs="Arial"/>
          <w:b/>
          <w:bCs/>
          <w:color w:val="FF0000"/>
          <w:sz w:val="16"/>
          <w:szCs w:val="16"/>
        </w:rPr>
        <w:t>[year]</w:t>
      </w:r>
    </w:p>
    <w:p w14:paraId="35BFD6E7" w14:textId="57212298" w:rsidR="009615FF" w:rsidRPr="003543C6" w:rsidRDefault="009615FF" w:rsidP="00296311">
      <w:pPr>
        <w:spacing w:after="0"/>
        <w:rPr>
          <w:rFonts w:cs="Arial"/>
          <w:sz w:val="16"/>
          <w:szCs w:val="16"/>
        </w:rPr>
      </w:pPr>
    </w:p>
    <w:p w14:paraId="40B8E69D" w14:textId="0EE8A651" w:rsidR="00F135DB" w:rsidRPr="003543C6" w:rsidRDefault="00AF3A49" w:rsidP="0029631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 xml:space="preserve">With the </w:t>
      </w:r>
      <w:r w:rsidR="002C202E" w:rsidRPr="003543C6">
        <w:rPr>
          <w:rFonts w:cs="Arial"/>
          <w:sz w:val="16"/>
          <w:szCs w:val="16"/>
        </w:rPr>
        <w:t>e</w:t>
      </w:r>
      <w:r w:rsidRPr="003543C6">
        <w:rPr>
          <w:rFonts w:cs="Arial"/>
          <w:sz w:val="16"/>
          <w:szCs w:val="16"/>
        </w:rPr>
        <w:t xml:space="preserve">xception of the Western Australian Coat of Arms and other logos, and where otherwise noted, </w:t>
      </w:r>
      <w:r w:rsidR="004B7613" w:rsidRPr="003543C6">
        <w:rPr>
          <w:rFonts w:cs="Arial"/>
          <w:sz w:val="16"/>
          <w:szCs w:val="16"/>
        </w:rPr>
        <w:t>this data is provided under a Creative Commons Attribution 4.0 International Licence</w:t>
      </w:r>
      <w:r w:rsidR="00B0681F" w:rsidRPr="003543C6">
        <w:rPr>
          <w:rFonts w:cs="Arial"/>
          <w:sz w:val="16"/>
          <w:szCs w:val="16"/>
        </w:rPr>
        <w:t>.</w:t>
      </w:r>
      <w:r w:rsidR="00760C17" w:rsidRPr="003543C6">
        <w:rPr>
          <w:rFonts w:cs="Arial"/>
          <w:sz w:val="16"/>
          <w:szCs w:val="16"/>
        </w:rPr>
        <w:t xml:space="preserve"> (https://creativecommons.org)</w:t>
      </w:r>
    </w:p>
    <w:p w14:paraId="776CE5FA" w14:textId="77777777" w:rsidR="00F135DB" w:rsidRPr="003543C6" w:rsidRDefault="00F135DB" w:rsidP="00296311">
      <w:pPr>
        <w:spacing w:after="0"/>
        <w:rPr>
          <w:rFonts w:cs="Arial"/>
          <w:sz w:val="16"/>
          <w:szCs w:val="16"/>
        </w:rPr>
      </w:pPr>
    </w:p>
    <w:p w14:paraId="2DDEE525" w14:textId="77777777" w:rsidR="004F0D21" w:rsidRPr="003543C6" w:rsidRDefault="004F0D21" w:rsidP="004F0D21">
      <w:pPr>
        <w:spacing w:after="0"/>
        <w:rPr>
          <w:rFonts w:cs="Arial"/>
          <w:b/>
          <w:bCs/>
          <w:sz w:val="16"/>
          <w:szCs w:val="16"/>
        </w:rPr>
      </w:pPr>
      <w:r w:rsidRPr="003543C6">
        <w:rPr>
          <w:rFonts w:cs="Arial"/>
          <w:b/>
          <w:bCs/>
          <w:sz w:val="16"/>
          <w:szCs w:val="16"/>
        </w:rPr>
        <w:t>CONTACT</w:t>
      </w:r>
    </w:p>
    <w:p w14:paraId="5B099288" w14:textId="77777777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Minerals Research Institute of Western Australia</w:t>
      </w:r>
    </w:p>
    <w:p w14:paraId="1947604C" w14:textId="77777777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1 Adelaide Terrace</w:t>
      </w:r>
    </w:p>
    <w:p w14:paraId="624604DF" w14:textId="77777777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Perth WA 6000</w:t>
      </w:r>
    </w:p>
    <w:p w14:paraId="3335C0DF" w14:textId="77777777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+61 8 6180 4340</w:t>
      </w:r>
    </w:p>
    <w:p w14:paraId="3034E708" w14:textId="030C9DF3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mail@mriwa.wa.gov.au</w:t>
      </w:r>
      <w:r w:rsidR="002C202E" w:rsidRPr="003543C6">
        <w:rPr>
          <w:rFonts w:cs="Arial"/>
          <w:sz w:val="16"/>
          <w:szCs w:val="16"/>
        </w:rPr>
        <w:t xml:space="preserve"> </w:t>
      </w:r>
    </w:p>
    <w:p w14:paraId="788FE456" w14:textId="77777777" w:rsidR="004F0D21" w:rsidRPr="003543C6" w:rsidRDefault="004F0D21" w:rsidP="004F0D21">
      <w:pPr>
        <w:spacing w:after="0"/>
        <w:rPr>
          <w:rFonts w:cs="Arial"/>
          <w:sz w:val="16"/>
          <w:szCs w:val="16"/>
        </w:rPr>
      </w:pPr>
      <w:r w:rsidRPr="003543C6">
        <w:rPr>
          <w:rFonts w:cs="Arial"/>
          <w:sz w:val="16"/>
          <w:szCs w:val="16"/>
        </w:rPr>
        <w:t>https://www.mriwa.wa.gov.au/</w:t>
      </w:r>
    </w:p>
    <w:p w14:paraId="312E322F" w14:textId="77777777" w:rsidR="00974A52" w:rsidRDefault="00974A52" w:rsidP="00296311">
      <w:pPr>
        <w:spacing w:after="0"/>
        <w:rPr>
          <w:rFonts w:cs="Arial"/>
          <w:sz w:val="16"/>
          <w:szCs w:val="16"/>
        </w:rPr>
      </w:pPr>
    </w:p>
    <w:p w14:paraId="3CA3A383" w14:textId="6CC49CD9" w:rsidR="009B2D64" w:rsidRDefault="009B2D64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br w:type="page"/>
      </w:r>
    </w:p>
    <w:p w14:paraId="2ADABAE2" w14:textId="77777777" w:rsidR="009B2D64" w:rsidRDefault="009B2D64" w:rsidP="009B2D64">
      <w:pPr>
        <w:pStyle w:val="Heading1"/>
      </w:pPr>
      <w:bookmarkStart w:id="1" w:name="_Toc153790149"/>
      <w:r w:rsidRPr="0036764B">
        <w:lastRenderedPageBreak/>
        <w:t>Executive</w:t>
      </w:r>
      <w:r w:rsidRPr="00984771">
        <w:t xml:space="preserve"> Summary</w:t>
      </w:r>
      <w:bookmarkEnd w:id="1"/>
    </w:p>
    <w:p w14:paraId="18D6FB0E" w14:textId="65E812F3" w:rsidR="00D8645A" w:rsidRPr="00DA01D3" w:rsidRDefault="00DA01D3" w:rsidP="00D8645A">
      <w:r w:rsidRPr="00593C31">
        <w:rPr>
          <w:rFonts w:ascii="Century Gothic" w:hAnsi="Century Gothi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13FDA" wp14:editId="3B7B6AF5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30069419" name="Straight Connector 130069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A0E91B" id="Straight Connector 13006941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  <w:r w:rsidR="009B2D64" w:rsidRPr="0036764B">
        <w:br/>
      </w:r>
      <w:r w:rsidR="00D8645A" w:rsidRPr="00652ADD">
        <w:rPr>
          <w:color w:val="FF0000"/>
        </w:rPr>
        <w:t>Write Ex</w:t>
      </w:r>
      <w:r w:rsidR="00584338" w:rsidRPr="00652ADD">
        <w:rPr>
          <w:color w:val="FF0000"/>
        </w:rPr>
        <w:t>ecutive Summary here…</w:t>
      </w:r>
      <w:r w:rsidR="00201BD4" w:rsidRPr="00652ADD">
        <w:rPr>
          <w:color w:val="FF0000"/>
        </w:rPr>
        <w:t>.</w:t>
      </w:r>
    </w:p>
    <w:p w14:paraId="50DA700B" w14:textId="7535BCE7" w:rsidR="00D90B27" w:rsidRPr="00D90B27" w:rsidRDefault="00D90B27" w:rsidP="002C202E">
      <w:pPr>
        <w:spacing w:after="0"/>
      </w:pPr>
      <w:r>
        <w:br w:type="page"/>
      </w:r>
    </w:p>
    <w:sdt>
      <w:sdtPr>
        <w:rPr>
          <w:b/>
        </w:rPr>
        <w:id w:val="-781103182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39B1D1A1" w14:textId="77777777" w:rsidR="00D152DE" w:rsidRDefault="00B50D5A" w:rsidP="00D152DE">
          <w:pPr>
            <w:spacing w:after="0"/>
            <w:rPr>
              <w:rStyle w:val="Heading1Char"/>
              <w:bCs/>
            </w:rPr>
          </w:pPr>
          <w:r w:rsidRPr="002C202E">
            <w:rPr>
              <w:rStyle w:val="Heading1Char"/>
              <w:bCs/>
            </w:rPr>
            <w:t>Table of Contents</w:t>
          </w:r>
        </w:p>
        <w:p w14:paraId="76AC737C" w14:textId="01B5E228" w:rsidR="00B50D5A" w:rsidRPr="00D152DE" w:rsidRDefault="00DA01D3" w:rsidP="00D152DE">
          <w:pPr>
            <w:spacing w:after="0"/>
            <w:rPr>
              <w:rStyle w:val="Heading1Char"/>
              <w:bCs/>
            </w:rPr>
          </w:pPr>
          <w:r w:rsidRPr="00593C31">
            <w:rPr>
              <w:rFonts w:ascii="Century Gothic" w:hAnsi="Century Gothic"/>
              <w:noProof/>
              <w:sz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875E909" wp14:editId="2E79AED3">
                    <wp:simplePos x="0" y="0"/>
                    <wp:positionH relativeFrom="margin">
                      <wp:posOffset>-21265</wp:posOffset>
                    </wp:positionH>
                    <wp:positionV relativeFrom="paragraph">
                      <wp:posOffset>130411</wp:posOffset>
                    </wp:positionV>
                    <wp:extent cx="5736708" cy="0"/>
                    <wp:effectExtent l="0" t="0" r="35560" b="19050"/>
                    <wp:wrapNone/>
                    <wp:docPr id="1920818060" name="Straight Connector 19208180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3670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403A6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61D9D5D" id="Straight Connector 192081806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    <w10:wrap anchorx="margin"/>
                  </v:line>
                </w:pict>
              </mc:Fallback>
            </mc:AlternateContent>
          </w:r>
        </w:p>
        <w:p w14:paraId="34B755CD" w14:textId="166EB5E7" w:rsidR="007638F7" w:rsidRDefault="00B50D5A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790148" w:history="1">
            <w:r w:rsidR="007638F7" w:rsidRPr="001F4C9A">
              <w:rPr>
                <w:rStyle w:val="Hyperlink"/>
                <w:noProof/>
              </w:rPr>
              <w:t>Acknowledgements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_Toc153790148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2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786378DA" w14:textId="3FAC9751" w:rsidR="007638F7" w:rsidRDefault="00C452D1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49" w:history="1">
            <w:r w:rsidR="007638F7" w:rsidRPr="001F4C9A">
              <w:rPr>
                <w:rStyle w:val="Hyperlink"/>
                <w:noProof/>
              </w:rPr>
              <w:t>Executive Summary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_Toc153790149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3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1B204C2B" w14:textId="3B4099EB" w:rsidR="007638F7" w:rsidRDefault="00C452D1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50" w:history="1">
            <w:r w:rsidR="007638F7" w:rsidRPr="001F4C9A">
              <w:rPr>
                <w:rStyle w:val="Hyperlink"/>
                <w:noProof/>
              </w:rPr>
              <w:t>Terms, Abbreviations and Acronyms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_Toc153790150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5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4116C298" w14:textId="4F48D082" w:rsidR="007638F7" w:rsidRDefault="00C452D1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51" w:history="1">
            <w:r w:rsidR="007638F7" w:rsidRPr="001F4C9A">
              <w:rPr>
                <w:rStyle w:val="Hyperlink"/>
                <w:noProof/>
              </w:rPr>
              <w:t>List of Tables/Figures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_Toc153790151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5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21342B2B" w14:textId="7B9E5157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52" w:history="1">
            <w:r w:rsidR="007638F7" w:rsidRPr="001F4C9A">
              <w:rPr>
                <w:rStyle w:val="Hyperlink"/>
                <w:noProof/>
              </w:rPr>
              <w:t>1.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Introduction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_Toc153790152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6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6968E450" w14:textId="50C76EBB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53" w:history="1">
            <w:r w:rsidR="007638F7" w:rsidRPr="001F4C9A">
              <w:rPr>
                <w:rStyle w:val="Hyperlink"/>
                <w:noProof/>
              </w:rPr>
              <w:t>1.1.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Minerals research/industry challenge and background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_Toc153790153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6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780BCD24" w14:textId="2C988EA7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54" w:history="1">
            <w:r w:rsidR="007638F7" w:rsidRPr="001F4C9A">
              <w:rPr>
                <w:rStyle w:val="Hyperlink"/>
                <w:noProof/>
              </w:rPr>
              <w:t>1.2.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Objectives of the research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_Toc153790154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6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77C9D67C" w14:textId="464C9688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55" w:history="1">
            <w:r w:rsidR="007638F7" w:rsidRPr="001F4C9A">
              <w:rPr>
                <w:rStyle w:val="Hyperlink"/>
                <w:noProof/>
              </w:rPr>
              <w:t>2.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Methodology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_Toc153790155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7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15364F5B" w14:textId="6779B6B3" w:rsidR="007638F7" w:rsidRDefault="00C452D1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56" w:history="1">
            <w:r w:rsidR="007638F7" w:rsidRPr="001F4C9A">
              <w:rPr>
                <w:rStyle w:val="Hyperlink"/>
                <w:noProof/>
              </w:rPr>
              <w:t>3. Results and Findings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_Toc153790156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8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5F8F16B8" w14:textId="1A73BF2D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57" w:history="1">
            <w:r w:rsidR="007638F7" w:rsidRPr="001F4C9A">
              <w:rPr>
                <w:rStyle w:val="Hyperlink"/>
                <w:noProof/>
              </w:rPr>
              <w:t>3.1.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Subheading 1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_Toc153790157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8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0F6787AF" w14:textId="74D50729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58" w:history="1">
            <w:r w:rsidR="007638F7" w:rsidRPr="001F4C9A">
              <w:rPr>
                <w:rStyle w:val="Hyperlink"/>
                <w:noProof/>
              </w:rPr>
              <w:t>3.2.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Subheading 2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_Toc153790158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8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11CCFB33" w14:textId="1EB3F094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59" w:history="1">
            <w:r w:rsidR="007638F7" w:rsidRPr="001F4C9A">
              <w:rPr>
                <w:rStyle w:val="Hyperlink"/>
                <w:noProof/>
              </w:rPr>
              <w:t>3.3.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Subheading 3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_Toc153790159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8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7FCD96F6" w14:textId="391A1F4A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60" w:history="1">
            <w:r w:rsidR="007638F7" w:rsidRPr="001F4C9A">
              <w:rPr>
                <w:rStyle w:val="Hyperlink"/>
                <w:noProof/>
              </w:rPr>
              <w:t>4.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Discussion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_Toc153790160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9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0D25477E" w14:textId="2E4FB16A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61" w:history="1">
            <w:r w:rsidR="007638F7" w:rsidRPr="001F4C9A">
              <w:rPr>
                <w:rStyle w:val="Hyperlink"/>
                <w:noProof/>
              </w:rPr>
              <w:t>4.1.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Subheading 1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_Toc153790161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9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6A346471" w14:textId="1591942E" w:rsidR="007638F7" w:rsidRDefault="00C452D1">
          <w:pPr>
            <w:pStyle w:val="TOC2"/>
            <w:rPr>
              <w:rFonts w:asciiTheme="minorHAnsi" w:hAnsiTheme="minorHAnsi" w:cstheme="minorBidi"/>
              <w:noProof/>
              <w:kern w:val="2"/>
              <w:szCs w:val="28"/>
              <w:lang w:val="en-AU" w:eastAsia="zh-CN" w:bidi="th-TH"/>
              <w14:ligatures w14:val="standardContextual"/>
            </w:rPr>
          </w:pPr>
          <w:hyperlink w:anchor="_Toc153790162" w:history="1">
            <w:r w:rsidR="007638F7" w:rsidRPr="001F4C9A">
              <w:rPr>
                <w:rStyle w:val="Hyperlink"/>
                <w:noProof/>
              </w:rPr>
              <w:t>4.2.</w:t>
            </w:r>
            <w:r w:rsidR="007638F7">
              <w:rPr>
                <w:rFonts w:asciiTheme="minorHAnsi" w:hAnsiTheme="minorHAnsi" w:cstheme="minorBidi"/>
                <w:noProof/>
                <w:kern w:val="2"/>
                <w:szCs w:val="28"/>
                <w:lang w:val="en-AU"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Subheading 2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_Toc153790162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9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76FE41AD" w14:textId="3637B49B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63" w:history="1">
            <w:r w:rsidR="007638F7" w:rsidRPr="001F4C9A">
              <w:rPr>
                <w:rStyle w:val="Hyperlink"/>
                <w:noProof/>
              </w:rPr>
              <w:t>5.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Conclusions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_Toc153790163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10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132A8901" w14:textId="37CE29CF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64" w:history="1">
            <w:r w:rsidR="007638F7" w:rsidRPr="001F4C9A">
              <w:rPr>
                <w:rStyle w:val="Hyperlink"/>
                <w:noProof/>
              </w:rPr>
              <w:t>6.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Recommendations for further work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_Toc153790164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11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61D6A847" w14:textId="1DD9335E" w:rsidR="007638F7" w:rsidRDefault="00C452D1">
          <w:pPr>
            <w:pStyle w:val="TOC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65" w:history="1">
            <w:r w:rsidR="007638F7" w:rsidRPr="001F4C9A">
              <w:rPr>
                <w:rStyle w:val="Hyperlink"/>
                <w:rFonts w:cs="Arial"/>
                <w:noProof/>
              </w:rPr>
              <w:t>7.</w:t>
            </w:r>
            <w:r w:rsidR="007638F7">
              <w:rPr>
                <w:rFonts w:asciiTheme="minorHAnsi" w:eastAsiaTheme="minorEastAsia" w:hAnsiTheme="minorHAnsi"/>
                <w:noProof/>
                <w:kern w:val="2"/>
                <w:szCs w:val="28"/>
                <w:lang w:eastAsia="zh-CN" w:bidi="th-TH"/>
                <w14:ligatures w14:val="standardContextual"/>
              </w:rPr>
              <w:tab/>
            </w:r>
            <w:r w:rsidR="007638F7" w:rsidRPr="001F4C9A">
              <w:rPr>
                <w:rStyle w:val="Hyperlink"/>
                <w:noProof/>
              </w:rPr>
              <w:t>References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_Toc153790165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12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03029F7C" w14:textId="4E20DFA0" w:rsidR="007638F7" w:rsidRDefault="00C452D1">
          <w:pPr>
            <w:pStyle w:val="TOC1"/>
            <w:rPr>
              <w:rFonts w:asciiTheme="minorHAnsi" w:eastAsiaTheme="minorEastAsia" w:hAnsiTheme="minorHAnsi"/>
              <w:noProof/>
              <w:kern w:val="2"/>
              <w:szCs w:val="28"/>
              <w:lang w:eastAsia="zh-CN" w:bidi="th-TH"/>
              <w14:ligatures w14:val="standardContextual"/>
            </w:rPr>
          </w:pPr>
          <w:hyperlink w:anchor="_Toc153790166" w:history="1">
            <w:r w:rsidR="007638F7" w:rsidRPr="001F4C9A">
              <w:rPr>
                <w:rStyle w:val="Hyperlink"/>
                <w:noProof/>
              </w:rPr>
              <w:t>Appendix 1</w:t>
            </w:r>
            <w:r w:rsidR="007638F7">
              <w:rPr>
                <w:noProof/>
                <w:webHidden/>
              </w:rPr>
              <w:tab/>
            </w:r>
            <w:r w:rsidR="007638F7">
              <w:rPr>
                <w:noProof/>
                <w:webHidden/>
              </w:rPr>
              <w:fldChar w:fldCharType="begin"/>
            </w:r>
            <w:r w:rsidR="007638F7">
              <w:rPr>
                <w:noProof/>
                <w:webHidden/>
              </w:rPr>
              <w:instrText xml:space="preserve"> PAGEREF _Toc153790166 \h </w:instrText>
            </w:r>
            <w:r w:rsidR="007638F7">
              <w:rPr>
                <w:noProof/>
                <w:webHidden/>
              </w:rPr>
            </w:r>
            <w:r w:rsidR="007638F7">
              <w:rPr>
                <w:noProof/>
                <w:webHidden/>
              </w:rPr>
              <w:fldChar w:fldCharType="separate"/>
            </w:r>
            <w:r w:rsidR="007638F7">
              <w:rPr>
                <w:noProof/>
                <w:webHidden/>
              </w:rPr>
              <w:t>13</w:t>
            </w:r>
            <w:r w:rsidR="007638F7">
              <w:rPr>
                <w:noProof/>
                <w:webHidden/>
              </w:rPr>
              <w:fldChar w:fldCharType="end"/>
            </w:r>
          </w:hyperlink>
        </w:p>
        <w:p w14:paraId="59DDB3EE" w14:textId="16AD1CE9" w:rsidR="008202E0" w:rsidRDefault="00B50D5A" w:rsidP="002C202E">
          <w:r>
            <w:rPr>
              <w:b/>
              <w:bCs/>
              <w:noProof/>
            </w:rPr>
            <w:fldChar w:fldCharType="end"/>
          </w:r>
        </w:p>
      </w:sdtContent>
    </w:sdt>
    <w:p w14:paraId="1D31D3F4" w14:textId="4A2B8D41" w:rsidR="00A93006" w:rsidRDefault="00A93006" w:rsidP="0036764B"/>
    <w:p w14:paraId="719DC568" w14:textId="77777777" w:rsidR="00A93006" w:rsidRDefault="00A93006" w:rsidP="0036764B"/>
    <w:p w14:paraId="28AF779B" w14:textId="202DEEE0" w:rsidR="00C96C3E" w:rsidRPr="00C96C3E" w:rsidRDefault="00EE5763" w:rsidP="0036764B">
      <w:r>
        <w:br w:type="page"/>
      </w:r>
    </w:p>
    <w:p w14:paraId="089C8428" w14:textId="05C1ACD5" w:rsidR="00923177" w:rsidRDefault="00923177" w:rsidP="00D152DE">
      <w:pPr>
        <w:pStyle w:val="Heading1"/>
      </w:pPr>
      <w:bookmarkStart w:id="2" w:name="_Toc153790150"/>
      <w:r>
        <w:lastRenderedPageBreak/>
        <w:t>Terms, Abbreviations and Acronyms</w:t>
      </w:r>
      <w:bookmarkEnd w:id="2"/>
    </w:p>
    <w:p w14:paraId="45057C90" w14:textId="0FC43D9F" w:rsidR="00D152DE" w:rsidRPr="00D152DE" w:rsidRDefault="00D152DE" w:rsidP="00D152DE">
      <w:r w:rsidRPr="00593C31">
        <w:rPr>
          <w:rFonts w:ascii="Century Gothic" w:hAnsi="Century Gothi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885AB" wp14:editId="1A5CD0F5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534774733" name="Straight Connector 534774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F0D10D" id="Straight Connector 53477473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02A9F744" w14:textId="0577F60D" w:rsidR="00923177" w:rsidRPr="007D4C98" w:rsidRDefault="00F874C4" w:rsidP="00F874C4">
      <w:pPr>
        <w:rPr>
          <w:color w:val="FF0000"/>
        </w:rPr>
      </w:pPr>
      <w:r w:rsidRPr="007D4C98">
        <w:rPr>
          <w:color w:val="FF0000"/>
        </w:rPr>
        <w:t xml:space="preserve">List terms, </w:t>
      </w:r>
      <w:r w:rsidR="00BD748F" w:rsidRPr="007D4C98">
        <w:rPr>
          <w:color w:val="FF0000"/>
        </w:rPr>
        <w:t>abbreviations,</w:t>
      </w:r>
      <w:r w:rsidRPr="007D4C98">
        <w:rPr>
          <w:color w:val="FF0000"/>
        </w:rPr>
        <w:t xml:space="preserve"> and acronyms </w:t>
      </w:r>
      <w:r w:rsidR="007D4C98" w:rsidRPr="007D4C98">
        <w:rPr>
          <w:color w:val="FF0000"/>
        </w:rPr>
        <w:t>here…</w:t>
      </w:r>
    </w:p>
    <w:p w14:paraId="34681051" w14:textId="77777777" w:rsidR="00F874C4" w:rsidRDefault="00F874C4" w:rsidP="00F874C4"/>
    <w:p w14:paraId="3B96D665" w14:textId="5A77CC93" w:rsidR="00D152DE" w:rsidRPr="00D152DE" w:rsidRDefault="00371C3A" w:rsidP="00D152DE">
      <w:pPr>
        <w:pStyle w:val="Heading1"/>
      </w:pPr>
      <w:bookmarkStart w:id="3" w:name="_Toc153790151"/>
      <w:r>
        <w:t>List of Tables/Figures</w:t>
      </w:r>
      <w:bookmarkEnd w:id="3"/>
    </w:p>
    <w:p w14:paraId="283FC8CF" w14:textId="09E424AC" w:rsidR="00D152DE" w:rsidRPr="00D152DE" w:rsidRDefault="00D152DE" w:rsidP="00D152DE">
      <w:r w:rsidRPr="00593C31">
        <w:rPr>
          <w:rFonts w:ascii="Century Gothic" w:hAnsi="Century Gothi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AFFFF" wp14:editId="3AFBCBE7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2078882602" name="Straight Connector 207888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889506" id="Straight Connector 207888260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33FB449A" w14:textId="77777777" w:rsidR="00EC5DE5" w:rsidRPr="00652ADD" w:rsidRDefault="00371C3A">
      <w:pPr>
        <w:rPr>
          <w:color w:val="FF0000"/>
        </w:rPr>
      </w:pPr>
      <w:r w:rsidRPr="00652ADD">
        <w:rPr>
          <w:color w:val="FF0000"/>
        </w:rPr>
        <w:t>If relevant, insert List of Tables and List of Figures</w:t>
      </w:r>
    </w:p>
    <w:p w14:paraId="71413495" w14:textId="1CA8DAF8" w:rsidR="00371C3A" w:rsidRPr="00F41473" w:rsidRDefault="00371C3A" w:rsidP="0010422B">
      <w:pPr>
        <w:rPr>
          <w:rFonts w:eastAsiaTheme="majorEastAsia" w:cstheme="majorBidi"/>
          <w:b/>
          <w:i/>
          <w:iCs/>
          <w:sz w:val="24"/>
          <w:szCs w:val="32"/>
        </w:rPr>
      </w:pPr>
      <w:r w:rsidRPr="00F41473">
        <w:rPr>
          <w:i/>
          <w:iCs/>
        </w:rPr>
        <w:br w:type="page"/>
      </w:r>
    </w:p>
    <w:p w14:paraId="56717A2A" w14:textId="2E5427B5" w:rsidR="00CB3747" w:rsidRDefault="002B3FA8" w:rsidP="007638F7">
      <w:pPr>
        <w:pStyle w:val="Heading1"/>
        <w:numPr>
          <w:ilvl w:val="0"/>
          <w:numId w:val="5"/>
        </w:numPr>
      </w:pPr>
      <w:bookmarkStart w:id="4" w:name="_Toc153790152"/>
      <w:r w:rsidRPr="00212361">
        <w:lastRenderedPageBreak/>
        <w:t>I</w:t>
      </w:r>
      <w:r w:rsidR="006B46F7" w:rsidRPr="00212361">
        <w:t>ntroduction</w:t>
      </w:r>
      <w:bookmarkEnd w:id="4"/>
    </w:p>
    <w:p w14:paraId="70B2328D" w14:textId="012CF9C1" w:rsidR="00194820" w:rsidRDefault="00D152DE" w:rsidP="00D152DE">
      <w:pPr>
        <w:pStyle w:val="ListParagraph"/>
        <w:ind w:left="45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28F893" wp14:editId="34D50D06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672464317" name="Straight Connector 1672464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A8DECE" id="Straight Connector 167246431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42D7CF4E" w14:textId="22741813" w:rsidR="00194820" w:rsidRDefault="00194820" w:rsidP="006D7173">
      <w:pPr>
        <w:spacing w:after="0"/>
        <w:rPr>
          <w:color w:val="FF0000"/>
        </w:rPr>
      </w:pPr>
      <w:r w:rsidRPr="00652ADD">
        <w:rPr>
          <w:color w:val="FF0000"/>
        </w:rPr>
        <w:t>Write introduction here….</w:t>
      </w:r>
    </w:p>
    <w:p w14:paraId="6DF71A67" w14:textId="77777777" w:rsidR="006D7173" w:rsidRPr="006D7173" w:rsidRDefault="006D7173" w:rsidP="006D7173">
      <w:pPr>
        <w:spacing w:after="0"/>
        <w:rPr>
          <w:color w:val="FF0000"/>
        </w:rPr>
      </w:pPr>
    </w:p>
    <w:p w14:paraId="4133B24C" w14:textId="542DD0F8" w:rsidR="001207B2" w:rsidRDefault="000A555F" w:rsidP="0050474C">
      <w:pPr>
        <w:pStyle w:val="Heading2"/>
        <w:numPr>
          <w:ilvl w:val="1"/>
          <w:numId w:val="1"/>
        </w:numPr>
      </w:pPr>
      <w:bookmarkStart w:id="5" w:name="_Toc153790153"/>
      <w:r>
        <w:t>Minerals research</w:t>
      </w:r>
      <w:r w:rsidR="00C26EE7">
        <w:t>/industry</w:t>
      </w:r>
      <w:r w:rsidRPr="00B97D05">
        <w:t xml:space="preserve"> </w:t>
      </w:r>
      <w:r w:rsidR="001207B2" w:rsidRPr="00B97D05">
        <w:t>challenge</w:t>
      </w:r>
      <w:r w:rsidR="00213F33">
        <w:t xml:space="preserve"> and background</w:t>
      </w:r>
      <w:bookmarkEnd w:id="5"/>
    </w:p>
    <w:p w14:paraId="6B0FDB36" w14:textId="77777777" w:rsidR="000A4C95" w:rsidRDefault="000A4C95" w:rsidP="000A4C95">
      <w:pPr>
        <w:spacing w:after="0"/>
      </w:pPr>
    </w:p>
    <w:p w14:paraId="692FB7A6" w14:textId="6405B7B9" w:rsidR="00213F33" w:rsidRPr="00652ADD" w:rsidRDefault="00652ADD" w:rsidP="00213F33">
      <w:pPr>
        <w:rPr>
          <w:color w:val="FF0000"/>
        </w:rPr>
      </w:pPr>
      <w:r>
        <w:rPr>
          <w:color w:val="FF0000"/>
        </w:rPr>
        <w:t>Describe</w:t>
      </w:r>
      <w:r w:rsidR="000A4C95" w:rsidRPr="00652ADD">
        <w:rPr>
          <w:color w:val="FF0000"/>
        </w:rPr>
        <w:t xml:space="preserve"> the challenge </w:t>
      </w:r>
      <w:r w:rsidR="00126D90">
        <w:rPr>
          <w:color w:val="FF0000"/>
        </w:rPr>
        <w:t xml:space="preserve">the research project has addressed </w:t>
      </w:r>
      <w:r w:rsidR="000A4C95" w:rsidRPr="00652ADD">
        <w:rPr>
          <w:color w:val="FF0000"/>
        </w:rPr>
        <w:t xml:space="preserve">and </w:t>
      </w:r>
      <w:r w:rsidR="00126D90">
        <w:rPr>
          <w:color w:val="FF0000"/>
        </w:rPr>
        <w:t xml:space="preserve">any other relevant </w:t>
      </w:r>
      <w:r w:rsidR="000A4C95" w:rsidRPr="00652ADD">
        <w:rPr>
          <w:color w:val="FF0000"/>
        </w:rPr>
        <w:t>background here…</w:t>
      </w:r>
      <w:r w:rsidR="00201BD4" w:rsidRPr="00652ADD">
        <w:rPr>
          <w:color w:val="FF0000"/>
        </w:rPr>
        <w:t>.</w:t>
      </w:r>
    </w:p>
    <w:p w14:paraId="54E53B50" w14:textId="0A337A32" w:rsidR="000A555F" w:rsidRPr="001207B2" w:rsidRDefault="000A555F" w:rsidP="0045261B">
      <w:pPr>
        <w:spacing w:before="240"/>
        <w:rPr>
          <w:b/>
          <w:bCs/>
          <w:sz w:val="24"/>
          <w:szCs w:val="24"/>
        </w:rPr>
      </w:pPr>
    </w:p>
    <w:p w14:paraId="79213EA1" w14:textId="77777777" w:rsidR="001207B2" w:rsidRPr="002B3FA8" w:rsidRDefault="001207B2" w:rsidP="0050474C">
      <w:pPr>
        <w:pStyle w:val="Heading2"/>
        <w:numPr>
          <w:ilvl w:val="1"/>
          <w:numId w:val="1"/>
        </w:numPr>
      </w:pPr>
      <w:bookmarkStart w:id="6" w:name="_Toc153790154"/>
      <w:r w:rsidRPr="002B3FA8">
        <w:t>Objectives of the research</w:t>
      </w:r>
      <w:bookmarkEnd w:id="6"/>
    </w:p>
    <w:p w14:paraId="43EC1831" w14:textId="3CEF07C3" w:rsidR="000A4C95" w:rsidRPr="00652ADD" w:rsidRDefault="000A4C95" w:rsidP="0045261B">
      <w:pPr>
        <w:spacing w:before="240"/>
        <w:rPr>
          <w:color w:val="FF0000"/>
        </w:rPr>
      </w:pPr>
      <w:r w:rsidRPr="00652ADD">
        <w:rPr>
          <w:color w:val="FF0000"/>
        </w:rPr>
        <w:t>Describe the objectives here….</w:t>
      </w:r>
    </w:p>
    <w:p w14:paraId="64BB4FDC" w14:textId="77777777" w:rsidR="000A4C95" w:rsidRPr="001207B2" w:rsidRDefault="000A4C95" w:rsidP="0045261B">
      <w:pPr>
        <w:spacing w:before="240"/>
        <w:rPr>
          <w:sz w:val="24"/>
          <w:szCs w:val="24"/>
        </w:rPr>
      </w:pPr>
    </w:p>
    <w:p w14:paraId="63ED8D50" w14:textId="77777777" w:rsidR="001207B2" w:rsidRDefault="001C23F4" w:rsidP="0050474C">
      <w:pPr>
        <w:pStyle w:val="ListParagraph"/>
        <w:numPr>
          <w:ilvl w:val="1"/>
          <w:numId w:val="1"/>
        </w:num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Scope</w:t>
      </w:r>
    </w:p>
    <w:p w14:paraId="0B3C7006" w14:textId="77777777" w:rsidR="00834133" w:rsidRPr="00652ADD" w:rsidRDefault="00201BD4" w:rsidP="00984771">
      <w:pPr>
        <w:rPr>
          <w:rFonts w:cs="Arial"/>
          <w:color w:val="FF0000"/>
        </w:rPr>
      </w:pPr>
      <w:r w:rsidRPr="00652ADD">
        <w:rPr>
          <w:rFonts w:cs="Arial"/>
          <w:color w:val="FF0000"/>
        </w:rPr>
        <w:t>Describe the scope of the project here….</w:t>
      </w:r>
    </w:p>
    <w:p w14:paraId="75130226" w14:textId="77777777" w:rsidR="00834133" w:rsidRDefault="00834133" w:rsidP="00984771">
      <w:pPr>
        <w:rPr>
          <w:rFonts w:cs="Arial"/>
        </w:rPr>
      </w:pPr>
    </w:p>
    <w:p w14:paraId="2F0E4624" w14:textId="28A24A8E" w:rsidR="00B83575" w:rsidRDefault="00B83575" w:rsidP="00984771">
      <w:pPr>
        <w:rPr>
          <w:rFonts w:cs="Arial"/>
          <w:b/>
          <w:bCs/>
          <w:sz w:val="24"/>
          <w:szCs w:val="24"/>
        </w:rPr>
      </w:pPr>
      <w:r w:rsidRPr="00984771">
        <w:rPr>
          <w:rFonts w:cs="Arial"/>
          <w:b/>
          <w:bCs/>
          <w:sz w:val="24"/>
          <w:szCs w:val="24"/>
        </w:rPr>
        <w:br w:type="page"/>
      </w:r>
    </w:p>
    <w:p w14:paraId="51A59431" w14:textId="77777777" w:rsidR="00B83575" w:rsidRDefault="001207B2" w:rsidP="0050474C">
      <w:pPr>
        <w:pStyle w:val="Heading1"/>
        <w:numPr>
          <w:ilvl w:val="0"/>
          <w:numId w:val="1"/>
        </w:numPr>
      </w:pPr>
      <w:bookmarkStart w:id="7" w:name="_Toc153790155"/>
      <w:r w:rsidRPr="002B3FA8">
        <w:lastRenderedPageBreak/>
        <w:t>Methodology</w:t>
      </w:r>
      <w:bookmarkEnd w:id="7"/>
    </w:p>
    <w:p w14:paraId="54CA789B" w14:textId="46EEB0EF" w:rsidR="00D152DE" w:rsidRPr="00D152DE" w:rsidRDefault="00D152DE" w:rsidP="00D152DE">
      <w:pPr>
        <w:pStyle w:val="ListParagraph"/>
        <w:ind w:left="36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708C9" wp14:editId="4848FCBB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713401653" name="Straight Connector 71340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5502D8" id="Straight Connector 71340165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5832EFB8" w14:textId="41EE1336" w:rsidR="002B4306" w:rsidRPr="00126D90" w:rsidRDefault="003174AC">
      <w:pPr>
        <w:spacing w:before="240"/>
        <w:rPr>
          <w:color w:val="FF0000"/>
        </w:rPr>
      </w:pPr>
      <w:r w:rsidRPr="00126D90">
        <w:rPr>
          <w:color w:val="FF0000"/>
        </w:rPr>
        <w:t>Define and describe the methodology applied in your project</w:t>
      </w:r>
      <w:r w:rsidR="00282D64" w:rsidRPr="00126D90">
        <w:rPr>
          <w:color w:val="FF0000"/>
        </w:rPr>
        <w:t xml:space="preserve"> here…</w:t>
      </w:r>
    </w:p>
    <w:p w14:paraId="10559D27" w14:textId="77777777" w:rsidR="00282D64" w:rsidRDefault="00282D64" w:rsidP="00282D64"/>
    <w:p w14:paraId="5D0CCAF5" w14:textId="77777777" w:rsidR="00282D64" w:rsidRPr="00282D64" w:rsidRDefault="00282D64" w:rsidP="00282D64"/>
    <w:p w14:paraId="32D7283A" w14:textId="77777777" w:rsidR="002B3FA8" w:rsidRPr="002C202E" w:rsidRDefault="002B3FA8" w:rsidP="0050474C">
      <w:pPr>
        <w:pStyle w:val="ListParagraph"/>
        <w:numPr>
          <w:ilvl w:val="0"/>
          <w:numId w:val="1"/>
        </w:numPr>
        <w:rPr>
          <w:rFonts w:cs="Arial"/>
          <w:b/>
          <w:bCs/>
          <w:sz w:val="24"/>
          <w:szCs w:val="24"/>
        </w:rPr>
      </w:pPr>
      <w:r w:rsidRPr="002C202E">
        <w:rPr>
          <w:rFonts w:cs="Arial"/>
          <w:b/>
          <w:bCs/>
          <w:sz w:val="24"/>
          <w:szCs w:val="24"/>
        </w:rPr>
        <w:br w:type="page"/>
      </w:r>
    </w:p>
    <w:p w14:paraId="032F04AD" w14:textId="0844C2AB" w:rsidR="004C11FA" w:rsidRDefault="006D79C0" w:rsidP="006D79C0">
      <w:pPr>
        <w:pStyle w:val="Heading1"/>
      </w:pPr>
      <w:bookmarkStart w:id="8" w:name="_Toc153790156"/>
      <w:r>
        <w:lastRenderedPageBreak/>
        <w:t>3. R</w:t>
      </w:r>
      <w:r w:rsidR="002B3FA8">
        <w:t>esults and Findings</w:t>
      </w:r>
      <w:bookmarkEnd w:id="8"/>
    </w:p>
    <w:p w14:paraId="601283C5" w14:textId="307FA833" w:rsidR="00EE7585" w:rsidRPr="00EE7585" w:rsidRDefault="00D152DE" w:rsidP="00D152DE">
      <w:pPr>
        <w:pStyle w:val="ListParagraph"/>
        <w:ind w:left="36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74F3B2" wp14:editId="17B5DD17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996871538" name="Straight Connector 199687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F7AC55" id="Straight Connector 199687153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1C975D9A" w14:textId="1E5AF337" w:rsidR="00EE7585" w:rsidRPr="00126D90" w:rsidRDefault="004C11FA" w:rsidP="00EE7585">
      <w:pPr>
        <w:rPr>
          <w:color w:val="FF0000"/>
        </w:rPr>
      </w:pPr>
      <w:r w:rsidRPr="00126D90">
        <w:rPr>
          <w:color w:val="FF0000"/>
        </w:rPr>
        <w:t>Present an ordered description of the results and findings of the work conducted</w:t>
      </w:r>
      <w:r w:rsidR="00EE7585" w:rsidRPr="00126D90">
        <w:rPr>
          <w:color w:val="FF0000"/>
        </w:rPr>
        <w:t>…</w:t>
      </w:r>
    </w:p>
    <w:p w14:paraId="5A4ED8A0" w14:textId="77777777" w:rsidR="00EE7585" w:rsidRPr="004C11FA" w:rsidRDefault="00EE7585" w:rsidP="00EE7585"/>
    <w:p w14:paraId="6754D397" w14:textId="77777777" w:rsidR="002B3FA8" w:rsidRPr="00B97D05" w:rsidRDefault="002B3FA8" w:rsidP="006D79C0">
      <w:pPr>
        <w:pStyle w:val="Heading2"/>
        <w:numPr>
          <w:ilvl w:val="1"/>
          <w:numId w:val="1"/>
        </w:numPr>
      </w:pPr>
      <w:bookmarkStart w:id="9" w:name="_Toc153790157"/>
      <w:r w:rsidRPr="00B97D05">
        <w:t>Subheading 1</w:t>
      </w:r>
      <w:bookmarkEnd w:id="9"/>
    </w:p>
    <w:p w14:paraId="3C4632A1" w14:textId="3EB9DCE0" w:rsidR="00447E03" w:rsidRPr="00126D90" w:rsidRDefault="009E710F" w:rsidP="007E04E1">
      <w:pPr>
        <w:spacing w:before="240"/>
        <w:rPr>
          <w:color w:val="FF0000"/>
        </w:rPr>
      </w:pPr>
      <w:r w:rsidRPr="00126D90">
        <w:rPr>
          <w:color w:val="FF0000"/>
        </w:rPr>
        <w:t>Text here…</w:t>
      </w:r>
    </w:p>
    <w:p w14:paraId="7A6A26DE" w14:textId="77777777" w:rsidR="009E710F" w:rsidRDefault="009E710F" w:rsidP="007E04E1">
      <w:pPr>
        <w:spacing w:before="240"/>
      </w:pPr>
    </w:p>
    <w:p w14:paraId="26657049" w14:textId="77777777" w:rsidR="00B83575" w:rsidRPr="002B3FA8" w:rsidRDefault="002B3FA8" w:rsidP="006D79C0">
      <w:pPr>
        <w:pStyle w:val="Heading2"/>
        <w:numPr>
          <w:ilvl w:val="1"/>
          <w:numId w:val="1"/>
        </w:numPr>
        <w:spacing w:after="240"/>
      </w:pPr>
      <w:bookmarkStart w:id="10" w:name="_Toc153790158"/>
      <w:r>
        <w:t>Subheading 2</w:t>
      </w:r>
      <w:bookmarkEnd w:id="10"/>
    </w:p>
    <w:p w14:paraId="1C91598B" w14:textId="4608A8D2" w:rsidR="006B71A6" w:rsidRPr="00126D90" w:rsidRDefault="009E710F" w:rsidP="006B71A6">
      <w:pPr>
        <w:spacing w:before="240"/>
        <w:rPr>
          <w:color w:val="FF0000"/>
        </w:rPr>
      </w:pPr>
      <w:r w:rsidRPr="00126D90">
        <w:rPr>
          <w:color w:val="FF0000"/>
        </w:rPr>
        <w:t>Text here…</w:t>
      </w:r>
    </w:p>
    <w:p w14:paraId="0F24E5BE" w14:textId="77777777" w:rsidR="00EE5763" w:rsidRPr="002C2FDF" w:rsidRDefault="00EE5763" w:rsidP="00EE5763">
      <w:pPr>
        <w:keepNext/>
        <w:spacing w:before="120" w:after="120"/>
        <w:rPr>
          <w:color w:val="FF0000"/>
        </w:rPr>
      </w:pPr>
      <w:r w:rsidRPr="002C2FDF">
        <w:rPr>
          <w:rFonts w:cs="Arial"/>
          <w:noProof/>
          <w:color w:val="FF0000"/>
        </w:rPr>
        <w:drawing>
          <wp:inline distT="0" distB="0" distL="0" distR="0" wp14:anchorId="078B7DCD" wp14:editId="4B0294D6">
            <wp:extent cx="4698551" cy="2642870"/>
            <wp:effectExtent l="0" t="0" r="6985" b="5080"/>
            <wp:docPr id="1" name="Picture 1" descr="Digital video n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gital video noi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1020" cy="26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AA89" w14:textId="1C8113DD" w:rsidR="009D4EB0" w:rsidRPr="002C2FDF" w:rsidRDefault="00EE5763" w:rsidP="009E710F">
      <w:pPr>
        <w:pStyle w:val="picturesexplanation"/>
        <w:rPr>
          <w:color w:val="FF0000"/>
        </w:rPr>
      </w:pPr>
      <w:bookmarkStart w:id="11" w:name="_Toc114230687"/>
      <w:r w:rsidRPr="002C2FDF">
        <w:rPr>
          <w:rStyle w:val="picturestitleChar"/>
          <w:i w:val="0"/>
          <w:iCs/>
          <w:color w:val="FF0000"/>
        </w:rPr>
        <w:t xml:space="preserve">Figure </w:t>
      </w:r>
      <w:r w:rsidR="003A70BB" w:rsidRPr="002C2FDF">
        <w:rPr>
          <w:rStyle w:val="picturestitleChar"/>
          <w:i w:val="0"/>
          <w:iCs/>
          <w:color w:val="FF0000"/>
        </w:rPr>
        <w:fldChar w:fldCharType="begin"/>
      </w:r>
      <w:r w:rsidR="003A70BB" w:rsidRPr="002C2FDF">
        <w:rPr>
          <w:rStyle w:val="picturestitleChar"/>
          <w:i w:val="0"/>
          <w:iCs/>
          <w:color w:val="FF0000"/>
        </w:rPr>
        <w:instrText xml:space="preserve"> SEQ Figure \* ARABIC </w:instrText>
      </w:r>
      <w:r w:rsidR="003A70BB" w:rsidRPr="002C2FDF">
        <w:rPr>
          <w:rStyle w:val="picturestitleChar"/>
          <w:i w:val="0"/>
          <w:iCs/>
          <w:color w:val="FF0000"/>
        </w:rPr>
        <w:fldChar w:fldCharType="separate"/>
      </w:r>
      <w:r w:rsidR="00BE76E7" w:rsidRPr="002C2FDF">
        <w:rPr>
          <w:rStyle w:val="picturestitleChar"/>
          <w:i w:val="0"/>
          <w:iCs/>
          <w:color w:val="FF0000"/>
        </w:rPr>
        <w:t>1</w:t>
      </w:r>
      <w:r w:rsidR="003A70BB" w:rsidRPr="002C2FDF">
        <w:rPr>
          <w:rStyle w:val="picturestitleChar"/>
          <w:i w:val="0"/>
          <w:iCs/>
          <w:color w:val="FF0000"/>
        </w:rPr>
        <w:fldChar w:fldCharType="end"/>
      </w:r>
      <w:r w:rsidRPr="002C2FDF">
        <w:rPr>
          <w:color w:val="FF0000"/>
        </w:rPr>
        <w:t>: An example of a video production</w:t>
      </w:r>
      <w:bookmarkEnd w:id="11"/>
    </w:p>
    <w:p w14:paraId="257B113E" w14:textId="77777777" w:rsidR="009D4EB0" w:rsidRPr="009D4EB0" w:rsidRDefault="009D4EB0" w:rsidP="009D4EB0"/>
    <w:p w14:paraId="11DF4697" w14:textId="77777777" w:rsidR="00B83575" w:rsidRPr="007E04E1" w:rsidRDefault="00B83575" w:rsidP="006D79C0">
      <w:pPr>
        <w:pStyle w:val="Heading2"/>
        <w:numPr>
          <w:ilvl w:val="1"/>
          <w:numId w:val="1"/>
        </w:numPr>
        <w:spacing w:after="240"/>
      </w:pPr>
      <w:bookmarkStart w:id="12" w:name="_Toc153790159"/>
      <w:r w:rsidRPr="007E04E1">
        <w:t>Subheading</w:t>
      </w:r>
      <w:r w:rsidR="004007FE">
        <w:t xml:space="preserve"> 3</w:t>
      </w:r>
      <w:bookmarkEnd w:id="12"/>
    </w:p>
    <w:p w14:paraId="3DA3BC30" w14:textId="574A2A85" w:rsidR="006B71A6" w:rsidRPr="00126D90" w:rsidRDefault="009E710F" w:rsidP="006B71A6">
      <w:pPr>
        <w:rPr>
          <w:rFonts w:cs="Arial"/>
          <w:color w:val="FF0000"/>
        </w:rPr>
      </w:pPr>
      <w:r w:rsidRPr="00126D90">
        <w:rPr>
          <w:rFonts w:cs="Arial"/>
          <w:color w:val="FF0000"/>
        </w:rPr>
        <w:t>Text here…</w:t>
      </w:r>
    </w:p>
    <w:p w14:paraId="1F30D415" w14:textId="77777777" w:rsidR="009D4EB0" w:rsidRDefault="009D4EB0" w:rsidP="006B71A6">
      <w:pPr>
        <w:rPr>
          <w:rFonts w:cs="Arial"/>
        </w:rPr>
      </w:pPr>
    </w:p>
    <w:p w14:paraId="45900668" w14:textId="5AC8D00E" w:rsidR="002E020D" w:rsidRDefault="002E020D" w:rsidP="006B71A6">
      <w:pPr>
        <w:rPr>
          <w:rFonts w:cs="Arial"/>
        </w:rPr>
      </w:pPr>
      <w:r>
        <w:rPr>
          <w:rFonts w:cs="Arial"/>
        </w:rPr>
        <w:br w:type="page"/>
      </w:r>
    </w:p>
    <w:p w14:paraId="749C1170" w14:textId="02779E52" w:rsidR="00D152DE" w:rsidRDefault="00B83575" w:rsidP="006D79C0">
      <w:pPr>
        <w:pStyle w:val="Heading1"/>
        <w:numPr>
          <w:ilvl w:val="0"/>
          <w:numId w:val="1"/>
        </w:numPr>
      </w:pPr>
      <w:bookmarkStart w:id="13" w:name="_Toc153790160"/>
      <w:r w:rsidRPr="00B97D05">
        <w:lastRenderedPageBreak/>
        <w:t>Discussion</w:t>
      </w:r>
      <w:bookmarkEnd w:id="13"/>
    </w:p>
    <w:p w14:paraId="22F76A33" w14:textId="556A9327" w:rsidR="00D152DE" w:rsidRPr="00D152DE" w:rsidRDefault="00D152DE" w:rsidP="00D152DE">
      <w:pPr>
        <w:pStyle w:val="Heading1"/>
        <w:spacing w:after="240"/>
        <w:ind w:left="36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DC6951" wp14:editId="1EC11B00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134206383" name="Straight Connector 1134206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F05506" id="Straight Connector 1134206383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13CFBEA3" w14:textId="211EDC76" w:rsidR="00166069" w:rsidRPr="00126D90" w:rsidRDefault="004C11FA" w:rsidP="009D4EB0">
      <w:pPr>
        <w:spacing w:before="120" w:after="120"/>
        <w:rPr>
          <w:color w:val="FF0000"/>
        </w:rPr>
      </w:pPr>
      <w:r w:rsidRPr="00126D90">
        <w:rPr>
          <w:rFonts w:cs="Arial"/>
          <w:color w:val="FF0000"/>
        </w:rPr>
        <w:t>Present</w:t>
      </w:r>
      <w:r w:rsidR="00166069" w:rsidRPr="00126D90">
        <w:rPr>
          <w:rFonts w:cs="Arial"/>
          <w:color w:val="FF0000"/>
        </w:rPr>
        <w:t xml:space="preserve"> an ordered discussion of the</w:t>
      </w:r>
      <w:r w:rsidRPr="00126D90">
        <w:rPr>
          <w:rFonts w:cs="Arial"/>
          <w:color w:val="FF0000"/>
        </w:rPr>
        <w:t xml:space="preserve"> </w:t>
      </w:r>
      <w:r w:rsidR="00166069" w:rsidRPr="00126D90">
        <w:rPr>
          <w:rFonts w:cs="Arial"/>
          <w:color w:val="FF0000"/>
        </w:rPr>
        <w:t>i</w:t>
      </w:r>
      <w:r w:rsidR="00166069" w:rsidRPr="00126D90">
        <w:rPr>
          <w:color w:val="FF0000"/>
        </w:rPr>
        <w:t xml:space="preserve">nterpretation, </w:t>
      </w:r>
      <w:r w:rsidR="00306A0B" w:rsidRPr="00126D90">
        <w:rPr>
          <w:color w:val="FF0000"/>
        </w:rPr>
        <w:t>implications,</w:t>
      </w:r>
      <w:r w:rsidR="00166069" w:rsidRPr="00126D90">
        <w:rPr>
          <w:color w:val="FF0000"/>
        </w:rPr>
        <w:t xml:space="preserve"> and significance of the study results</w:t>
      </w:r>
      <w:r w:rsidR="009D4EB0" w:rsidRPr="00126D90">
        <w:rPr>
          <w:color w:val="FF0000"/>
        </w:rPr>
        <w:t>….</w:t>
      </w:r>
    </w:p>
    <w:p w14:paraId="23D12CFD" w14:textId="058552F2" w:rsidR="0044131D" w:rsidRPr="0044131D" w:rsidRDefault="0044131D" w:rsidP="0044131D">
      <w:pPr>
        <w:rPr>
          <w:rFonts w:cs="Arial"/>
        </w:rPr>
      </w:pPr>
    </w:p>
    <w:p w14:paraId="2AB79B1C" w14:textId="77777777" w:rsidR="00B83575" w:rsidRPr="007E04E1" w:rsidRDefault="00B83575" w:rsidP="006D79C0">
      <w:pPr>
        <w:pStyle w:val="Heading2"/>
        <w:numPr>
          <w:ilvl w:val="1"/>
          <w:numId w:val="1"/>
        </w:numPr>
        <w:spacing w:after="240"/>
      </w:pPr>
      <w:bookmarkStart w:id="14" w:name="_Toc153790161"/>
      <w:r w:rsidRPr="007E04E1">
        <w:t>Subheading</w:t>
      </w:r>
      <w:r w:rsidR="002035D1">
        <w:t xml:space="preserve"> 1</w:t>
      </w:r>
      <w:bookmarkEnd w:id="14"/>
    </w:p>
    <w:p w14:paraId="60C659A9" w14:textId="28564B24" w:rsidR="0044131D" w:rsidRPr="00126D90" w:rsidRDefault="00863963" w:rsidP="0044131D">
      <w:pPr>
        <w:rPr>
          <w:rFonts w:cs="Arial"/>
          <w:color w:val="FF0000"/>
        </w:rPr>
      </w:pPr>
      <w:r w:rsidRPr="00126D90">
        <w:rPr>
          <w:rFonts w:cs="Arial"/>
          <w:color w:val="FF0000"/>
        </w:rPr>
        <w:t>Text here…</w:t>
      </w:r>
      <w:r w:rsidR="0044131D" w:rsidRPr="00126D90">
        <w:rPr>
          <w:rFonts w:cs="Arial"/>
          <w:color w:val="FF0000"/>
        </w:rPr>
        <w:t>.</w:t>
      </w:r>
    </w:p>
    <w:p w14:paraId="346A9617" w14:textId="77777777" w:rsidR="006B71A6" w:rsidRPr="001267B9" w:rsidRDefault="006B71A6" w:rsidP="006B71A6">
      <w:pPr>
        <w:pStyle w:val="Caption"/>
        <w:keepNext/>
        <w:rPr>
          <w:color w:val="FF0000"/>
        </w:rPr>
      </w:pPr>
      <w:bookmarkStart w:id="15" w:name="_Toc114230718"/>
      <w:r w:rsidRPr="001267B9">
        <w:rPr>
          <w:rStyle w:val="picturestitleChar"/>
          <w:i w:val="0"/>
          <w:iCs w:val="0"/>
          <w:color w:val="FF0000"/>
        </w:rPr>
        <w:t xml:space="preserve">Table </w:t>
      </w:r>
      <w:r w:rsidR="003A70BB" w:rsidRPr="001267B9">
        <w:rPr>
          <w:rStyle w:val="picturestitleChar"/>
          <w:i w:val="0"/>
          <w:iCs w:val="0"/>
          <w:color w:val="FF0000"/>
        </w:rPr>
        <w:fldChar w:fldCharType="begin"/>
      </w:r>
      <w:r w:rsidR="003A70BB" w:rsidRPr="001267B9">
        <w:rPr>
          <w:rStyle w:val="picturestitleChar"/>
          <w:i w:val="0"/>
          <w:iCs w:val="0"/>
          <w:color w:val="FF0000"/>
        </w:rPr>
        <w:instrText xml:space="preserve"> SEQ Table \* ARABIC </w:instrText>
      </w:r>
      <w:r w:rsidR="003A70BB" w:rsidRPr="001267B9">
        <w:rPr>
          <w:rStyle w:val="picturestitleChar"/>
          <w:i w:val="0"/>
          <w:iCs w:val="0"/>
          <w:color w:val="FF0000"/>
        </w:rPr>
        <w:fldChar w:fldCharType="separate"/>
      </w:r>
      <w:r w:rsidR="00BE76E7" w:rsidRPr="001267B9">
        <w:rPr>
          <w:rStyle w:val="picturestitleChar"/>
          <w:i w:val="0"/>
          <w:iCs w:val="0"/>
          <w:color w:val="FF0000"/>
        </w:rPr>
        <w:t>1</w:t>
      </w:r>
      <w:r w:rsidR="003A70BB" w:rsidRPr="001267B9">
        <w:rPr>
          <w:rStyle w:val="picturestitleChar"/>
          <w:i w:val="0"/>
          <w:iCs w:val="0"/>
          <w:color w:val="FF0000"/>
        </w:rPr>
        <w:fldChar w:fldCharType="end"/>
      </w:r>
      <w:r w:rsidRPr="001267B9">
        <w:rPr>
          <w:rStyle w:val="picturestitleChar"/>
          <w:i w:val="0"/>
          <w:iCs w:val="0"/>
          <w:color w:val="FF0000"/>
        </w:rPr>
        <w:t>:</w:t>
      </w:r>
      <w:r w:rsidRPr="001267B9">
        <w:rPr>
          <w:color w:val="FF0000"/>
        </w:rPr>
        <w:t xml:space="preserve"> Viewers on each sample video</w:t>
      </w:r>
      <w:bookmarkEnd w:id="1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</w:tblGrid>
      <w:tr w:rsidR="001267B9" w:rsidRPr="001267B9" w14:paraId="2373ACA8" w14:textId="77777777" w:rsidTr="006B71A6">
        <w:trPr>
          <w:jc w:val="center"/>
        </w:trPr>
        <w:tc>
          <w:tcPr>
            <w:tcW w:w="3005" w:type="dxa"/>
          </w:tcPr>
          <w:p w14:paraId="780CC732" w14:textId="77777777" w:rsidR="006B71A6" w:rsidRPr="001267B9" w:rsidRDefault="006B71A6" w:rsidP="006B71A6">
            <w:pPr>
              <w:jc w:val="center"/>
              <w:rPr>
                <w:rFonts w:cs="Arial"/>
                <w:b/>
                <w:bCs/>
                <w:color w:val="FF0000"/>
              </w:rPr>
            </w:pPr>
            <w:r w:rsidRPr="001267B9">
              <w:rPr>
                <w:rFonts w:cs="Arial"/>
                <w:b/>
                <w:bCs/>
                <w:color w:val="FF0000"/>
              </w:rPr>
              <w:t>Video</w:t>
            </w:r>
          </w:p>
        </w:tc>
        <w:tc>
          <w:tcPr>
            <w:tcW w:w="3005" w:type="dxa"/>
          </w:tcPr>
          <w:p w14:paraId="1D42B703" w14:textId="77777777" w:rsidR="006B71A6" w:rsidRPr="001267B9" w:rsidRDefault="006B71A6" w:rsidP="006B71A6">
            <w:pPr>
              <w:jc w:val="center"/>
              <w:rPr>
                <w:rFonts w:cs="Arial"/>
                <w:b/>
                <w:bCs/>
                <w:color w:val="FF0000"/>
              </w:rPr>
            </w:pPr>
            <w:r w:rsidRPr="001267B9">
              <w:rPr>
                <w:rFonts w:cs="Arial"/>
                <w:b/>
                <w:bCs/>
                <w:color w:val="FF0000"/>
              </w:rPr>
              <w:t>Viewers</w:t>
            </w:r>
          </w:p>
        </w:tc>
      </w:tr>
      <w:tr w:rsidR="001267B9" w:rsidRPr="001267B9" w14:paraId="3C4A0971" w14:textId="77777777" w:rsidTr="006B71A6">
        <w:trPr>
          <w:jc w:val="center"/>
        </w:trPr>
        <w:tc>
          <w:tcPr>
            <w:tcW w:w="3005" w:type="dxa"/>
          </w:tcPr>
          <w:p w14:paraId="27B37636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1</w:t>
            </w:r>
          </w:p>
        </w:tc>
        <w:tc>
          <w:tcPr>
            <w:tcW w:w="3005" w:type="dxa"/>
          </w:tcPr>
          <w:p w14:paraId="2ACAAC8B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10</w:t>
            </w:r>
          </w:p>
        </w:tc>
      </w:tr>
      <w:tr w:rsidR="001267B9" w:rsidRPr="001267B9" w14:paraId="39B7B66A" w14:textId="77777777" w:rsidTr="006B71A6">
        <w:trPr>
          <w:jc w:val="center"/>
        </w:trPr>
        <w:tc>
          <w:tcPr>
            <w:tcW w:w="3005" w:type="dxa"/>
          </w:tcPr>
          <w:p w14:paraId="7F590FAF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2</w:t>
            </w:r>
          </w:p>
        </w:tc>
        <w:tc>
          <w:tcPr>
            <w:tcW w:w="3005" w:type="dxa"/>
          </w:tcPr>
          <w:p w14:paraId="16BBB266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20</w:t>
            </w:r>
          </w:p>
        </w:tc>
      </w:tr>
      <w:tr w:rsidR="001267B9" w:rsidRPr="001267B9" w14:paraId="4E28273E" w14:textId="77777777" w:rsidTr="006B71A6">
        <w:trPr>
          <w:jc w:val="center"/>
        </w:trPr>
        <w:tc>
          <w:tcPr>
            <w:tcW w:w="3005" w:type="dxa"/>
          </w:tcPr>
          <w:p w14:paraId="57DDE5A9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3</w:t>
            </w:r>
          </w:p>
        </w:tc>
        <w:tc>
          <w:tcPr>
            <w:tcW w:w="3005" w:type="dxa"/>
          </w:tcPr>
          <w:p w14:paraId="76C06679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30</w:t>
            </w:r>
          </w:p>
        </w:tc>
      </w:tr>
      <w:tr w:rsidR="001267B9" w:rsidRPr="001267B9" w14:paraId="57E7EC6C" w14:textId="77777777" w:rsidTr="006B71A6">
        <w:trPr>
          <w:jc w:val="center"/>
        </w:trPr>
        <w:tc>
          <w:tcPr>
            <w:tcW w:w="3005" w:type="dxa"/>
          </w:tcPr>
          <w:p w14:paraId="757655F4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4</w:t>
            </w:r>
          </w:p>
        </w:tc>
        <w:tc>
          <w:tcPr>
            <w:tcW w:w="3005" w:type="dxa"/>
          </w:tcPr>
          <w:p w14:paraId="57CC6913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40</w:t>
            </w:r>
          </w:p>
        </w:tc>
      </w:tr>
      <w:tr w:rsidR="001267B9" w:rsidRPr="001267B9" w14:paraId="76215A59" w14:textId="77777777" w:rsidTr="006B71A6">
        <w:trPr>
          <w:jc w:val="center"/>
        </w:trPr>
        <w:tc>
          <w:tcPr>
            <w:tcW w:w="3005" w:type="dxa"/>
          </w:tcPr>
          <w:p w14:paraId="7765C200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5</w:t>
            </w:r>
          </w:p>
        </w:tc>
        <w:tc>
          <w:tcPr>
            <w:tcW w:w="3005" w:type="dxa"/>
          </w:tcPr>
          <w:p w14:paraId="15D060E1" w14:textId="77777777" w:rsidR="006B71A6" w:rsidRPr="001267B9" w:rsidRDefault="006B71A6" w:rsidP="006B71A6">
            <w:pPr>
              <w:jc w:val="center"/>
              <w:rPr>
                <w:rFonts w:cs="Arial"/>
                <w:color w:val="FF0000"/>
              </w:rPr>
            </w:pPr>
            <w:r w:rsidRPr="001267B9">
              <w:rPr>
                <w:rFonts w:cs="Arial"/>
                <w:color w:val="FF0000"/>
              </w:rPr>
              <w:t>50</w:t>
            </w:r>
          </w:p>
        </w:tc>
      </w:tr>
    </w:tbl>
    <w:p w14:paraId="7893F486" w14:textId="77777777" w:rsidR="006B71A6" w:rsidRPr="0044131D" w:rsidRDefault="006B71A6" w:rsidP="0044131D">
      <w:pPr>
        <w:rPr>
          <w:rFonts w:cs="Arial"/>
        </w:rPr>
      </w:pPr>
    </w:p>
    <w:p w14:paraId="5F18C3F8" w14:textId="77777777" w:rsidR="00B83575" w:rsidRPr="007E04E1" w:rsidRDefault="00B83575" w:rsidP="006D79C0">
      <w:pPr>
        <w:pStyle w:val="Heading2"/>
        <w:numPr>
          <w:ilvl w:val="1"/>
          <w:numId w:val="1"/>
        </w:numPr>
        <w:spacing w:after="240"/>
      </w:pPr>
      <w:bookmarkStart w:id="16" w:name="_Toc153790162"/>
      <w:r w:rsidRPr="007E04E1">
        <w:t>Subheading</w:t>
      </w:r>
      <w:r w:rsidR="002035D1">
        <w:t xml:space="preserve"> 2</w:t>
      </w:r>
      <w:bookmarkEnd w:id="16"/>
    </w:p>
    <w:p w14:paraId="5422F4B5" w14:textId="37D13EC7" w:rsidR="0044131D" w:rsidRPr="00126D90" w:rsidRDefault="00B54ADA" w:rsidP="0044131D">
      <w:pPr>
        <w:rPr>
          <w:rFonts w:cs="Arial"/>
          <w:color w:val="FF0000"/>
        </w:rPr>
      </w:pPr>
      <w:r w:rsidRPr="00126D90">
        <w:rPr>
          <w:rFonts w:cs="Arial"/>
          <w:color w:val="FF0000"/>
        </w:rPr>
        <w:t>Text here….</w:t>
      </w:r>
    </w:p>
    <w:p w14:paraId="5B44A0E6" w14:textId="77777777" w:rsidR="00B54ADA" w:rsidRPr="0044131D" w:rsidRDefault="00B54ADA" w:rsidP="0044131D">
      <w:pPr>
        <w:rPr>
          <w:rFonts w:cs="Arial"/>
        </w:rPr>
      </w:pPr>
    </w:p>
    <w:p w14:paraId="5C12A802" w14:textId="77777777" w:rsidR="007E04E1" w:rsidRDefault="007E04E1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52C42FEA" w14:textId="77777777" w:rsidR="00B83575" w:rsidRDefault="007E04E1" w:rsidP="006D79C0">
      <w:pPr>
        <w:pStyle w:val="Heading1"/>
        <w:numPr>
          <w:ilvl w:val="0"/>
          <w:numId w:val="1"/>
        </w:numPr>
      </w:pPr>
      <w:bookmarkStart w:id="17" w:name="_Toc153790163"/>
      <w:r w:rsidRPr="00B97D05">
        <w:lastRenderedPageBreak/>
        <w:t>Conclusions</w:t>
      </w:r>
      <w:bookmarkEnd w:id="17"/>
    </w:p>
    <w:p w14:paraId="018F1BE3" w14:textId="101BB4D8" w:rsidR="00D152DE" w:rsidRPr="00D152DE" w:rsidRDefault="00D152DE" w:rsidP="00D152DE">
      <w:pPr>
        <w:pStyle w:val="ListParagraph"/>
        <w:ind w:left="36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C39BB" wp14:editId="546FA39C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07594195" name="Straight Connector 10759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AA70C9" id="Straight Connector 10759419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4B6F0005" w14:textId="6CB9090B" w:rsidR="0015053D" w:rsidRPr="00126D90" w:rsidRDefault="0015053D" w:rsidP="0015053D">
      <w:pPr>
        <w:rPr>
          <w:color w:val="FF0000"/>
        </w:rPr>
      </w:pPr>
      <w:r w:rsidRPr="00126D90">
        <w:rPr>
          <w:color w:val="FF0000"/>
        </w:rPr>
        <w:t xml:space="preserve">Provide a summary of the key </w:t>
      </w:r>
      <w:r w:rsidR="00BB41A1" w:rsidRPr="00126D90">
        <w:rPr>
          <w:color w:val="FF0000"/>
        </w:rPr>
        <w:t>outcomes</w:t>
      </w:r>
      <w:r w:rsidRPr="00126D90">
        <w:rPr>
          <w:color w:val="FF0000"/>
        </w:rPr>
        <w:t xml:space="preserve"> and</w:t>
      </w:r>
      <w:r w:rsidR="00BB41A1" w:rsidRPr="00126D90">
        <w:rPr>
          <w:color w:val="FF0000"/>
        </w:rPr>
        <w:t>/or</w:t>
      </w:r>
      <w:r w:rsidRPr="00126D90">
        <w:rPr>
          <w:color w:val="FF0000"/>
        </w:rPr>
        <w:t xml:space="preserve"> recommendations</w:t>
      </w:r>
      <w:r w:rsidR="00BB41A1" w:rsidRPr="00126D90">
        <w:rPr>
          <w:color w:val="FF0000"/>
        </w:rPr>
        <w:t xml:space="preserve"> arising</w:t>
      </w:r>
      <w:r w:rsidRPr="00126D90">
        <w:rPr>
          <w:color w:val="FF0000"/>
        </w:rPr>
        <w:t xml:space="preserve"> from the report</w:t>
      </w:r>
      <w:r w:rsidR="00B54ADA" w:rsidRPr="00126D90">
        <w:rPr>
          <w:color w:val="FF0000"/>
        </w:rPr>
        <w:t>….</w:t>
      </w:r>
    </w:p>
    <w:p w14:paraId="3715A091" w14:textId="77777777" w:rsidR="00B54ADA" w:rsidRPr="0015053D" w:rsidRDefault="00B54ADA" w:rsidP="0015053D"/>
    <w:p w14:paraId="7C609BC0" w14:textId="37FC4D5F" w:rsidR="00984771" w:rsidRPr="00984771" w:rsidRDefault="00984771" w:rsidP="00984771">
      <w:pPr>
        <w:rPr>
          <w:rFonts w:cs="Arial"/>
          <w:b/>
          <w:bCs/>
          <w:sz w:val="24"/>
          <w:szCs w:val="24"/>
        </w:rPr>
      </w:pPr>
      <w:r w:rsidRPr="00984771">
        <w:rPr>
          <w:rFonts w:cs="Arial"/>
          <w:b/>
          <w:bCs/>
          <w:sz w:val="24"/>
          <w:szCs w:val="24"/>
        </w:rPr>
        <w:br w:type="page"/>
      </w:r>
    </w:p>
    <w:p w14:paraId="21441016" w14:textId="77777777" w:rsidR="00B83575" w:rsidRDefault="007E04E1" w:rsidP="006D79C0">
      <w:pPr>
        <w:pStyle w:val="Heading1"/>
        <w:numPr>
          <w:ilvl w:val="0"/>
          <w:numId w:val="1"/>
        </w:numPr>
      </w:pPr>
      <w:bookmarkStart w:id="18" w:name="_Toc153790164"/>
      <w:r w:rsidRPr="00B97D05">
        <w:lastRenderedPageBreak/>
        <w:t>Recommendations for further work</w:t>
      </w:r>
      <w:bookmarkEnd w:id="18"/>
    </w:p>
    <w:p w14:paraId="5B2DDB05" w14:textId="7BF0DD6A" w:rsidR="00D152DE" w:rsidRPr="00D152DE" w:rsidRDefault="00D152DE" w:rsidP="00D152DE">
      <w:pPr>
        <w:pStyle w:val="ListParagraph"/>
        <w:ind w:left="360"/>
      </w:pPr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0029B7" wp14:editId="544D411F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303530391" name="Straight Connector 303530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FD5A74" id="Straight Connector 30353039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4B29CEDE" w14:textId="570A8777" w:rsidR="0015053D" w:rsidRPr="00126D90" w:rsidRDefault="0015053D" w:rsidP="002C202E">
      <w:pPr>
        <w:spacing w:before="120" w:after="120"/>
        <w:rPr>
          <w:color w:val="FF0000"/>
        </w:rPr>
      </w:pPr>
      <w:r w:rsidRPr="00126D90">
        <w:rPr>
          <w:color w:val="FF0000"/>
        </w:rPr>
        <w:t>Present and discuss any recommendations for further work and/or implications for future research directions based on the findings of the present study</w:t>
      </w:r>
      <w:r w:rsidR="00980E91" w:rsidRPr="00126D90">
        <w:rPr>
          <w:color w:val="FF0000"/>
        </w:rPr>
        <w:t>….</w:t>
      </w:r>
    </w:p>
    <w:p w14:paraId="43C034D7" w14:textId="77777777" w:rsidR="00980E91" w:rsidRPr="0015053D" w:rsidRDefault="00980E91" w:rsidP="002C202E">
      <w:pPr>
        <w:spacing w:before="120" w:after="120"/>
      </w:pPr>
    </w:p>
    <w:p w14:paraId="7D998751" w14:textId="77777777" w:rsidR="00984771" w:rsidRDefault="00984771" w:rsidP="00984771">
      <w:pPr>
        <w:rPr>
          <w:rFonts w:cs="Arial"/>
          <w:b/>
          <w:bCs/>
          <w:sz w:val="24"/>
          <w:szCs w:val="24"/>
        </w:rPr>
      </w:pPr>
      <w:r w:rsidRPr="00984771">
        <w:rPr>
          <w:rFonts w:cs="Arial"/>
          <w:b/>
          <w:bCs/>
          <w:sz w:val="24"/>
          <w:szCs w:val="24"/>
        </w:rPr>
        <w:br w:type="page"/>
      </w:r>
    </w:p>
    <w:p w14:paraId="05E93CB8" w14:textId="77777777" w:rsidR="00984771" w:rsidRDefault="00984771" w:rsidP="006D79C0">
      <w:pPr>
        <w:pStyle w:val="Heading1"/>
        <w:numPr>
          <w:ilvl w:val="0"/>
          <w:numId w:val="1"/>
        </w:numPr>
      </w:pPr>
      <w:bookmarkStart w:id="19" w:name="_Toc153790165"/>
      <w:r w:rsidRPr="009B25DA">
        <w:lastRenderedPageBreak/>
        <w:t>References</w:t>
      </w:r>
      <w:bookmarkEnd w:id="19"/>
    </w:p>
    <w:p w14:paraId="55EF57EF" w14:textId="72AFFE50" w:rsidR="00D152DE" w:rsidRPr="00D152DE" w:rsidRDefault="00D152DE" w:rsidP="00D152DE">
      <w:r w:rsidRPr="00593C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17C606" wp14:editId="4014955E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287137757" name="Straight Connector 28713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BEC745" id="Straight Connector 28713775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54B36780" w14:textId="71681BAC" w:rsidR="0044131D" w:rsidRPr="00126D90" w:rsidRDefault="00980E91" w:rsidP="0045332D">
      <w:pPr>
        <w:spacing w:before="120" w:after="120" w:line="240" w:lineRule="auto"/>
        <w:ind w:left="709" w:hanging="709"/>
        <w:rPr>
          <w:rFonts w:cs="Arial"/>
          <w:color w:val="FF0000"/>
        </w:rPr>
      </w:pPr>
      <w:r w:rsidRPr="00126D90">
        <w:rPr>
          <w:rFonts w:cs="Arial"/>
          <w:color w:val="FF0000"/>
        </w:rPr>
        <w:t>S</w:t>
      </w:r>
      <w:r w:rsidR="00B10153" w:rsidRPr="00126D90">
        <w:rPr>
          <w:rFonts w:cs="Arial"/>
          <w:color w:val="FF0000"/>
        </w:rPr>
        <w:t>tandard APA style</w:t>
      </w:r>
      <w:r w:rsidRPr="00126D90">
        <w:rPr>
          <w:rFonts w:cs="Arial"/>
          <w:color w:val="FF0000"/>
        </w:rPr>
        <w:t xml:space="preserve"> references listed here….</w:t>
      </w:r>
    </w:p>
    <w:p w14:paraId="40B88773" w14:textId="77777777" w:rsidR="0045332D" w:rsidRPr="0045332D" w:rsidRDefault="0045332D" w:rsidP="0045332D">
      <w:pPr>
        <w:spacing w:before="120" w:after="120" w:line="240" w:lineRule="auto"/>
        <w:ind w:left="709" w:hanging="709"/>
        <w:rPr>
          <w:rFonts w:cs="Arial"/>
        </w:rPr>
      </w:pPr>
    </w:p>
    <w:p w14:paraId="01968447" w14:textId="77777777" w:rsidR="00984771" w:rsidRDefault="00984771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065D450E" w14:textId="77777777" w:rsidR="00DB6DB4" w:rsidRDefault="00DB6DB4" w:rsidP="006B40B9">
      <w:pPr>
        <w:pStyle w:val="Heading1"/>
      </w:pPr>
      <w:bookmarkStart w:id="20" w:name="_Toc153790166"/>
      <w:r w:rsidRPr="00984771">
        <w:lastRenderedPageBreak/>
        <w:t>Appendix 1</w:t>
      </w:r>
      <w:bookmarkEnd w:id="20"/>
    </w:p>
    <w:p w14:paraId="593E5475" w14:textId="2FF9715E" w:rsidR="00596C82" w:rsidRPr="00D152DE" w:rsidRDefault="00D152DE" w:rsidP="00D152DE">
      <w:r w:rsidRPr="00593C31">
        <w:rPr>
          <w:rFonts w:ascii="Century Gothic" w:hAnsi="Century Gothi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2B6CF" wp14:editId="648BEC8D">
                <wp:simplePos x="0" y="0"/>
                <wp:positionH relativeFrom="margin">
                  <wp:posOffset>-21265</wp:posOffset>
                </wp:positionH>
                <wp:positionV relativeFrom="paragraph">
                  <wp:posOffset>130411</wp:posOffset>
                </wp:positionV>
                <wp:extent cx="5736708" cy="0"/>
                <wp:effectExtent l="0" t="0" r="35560" b="19050"/>
                <wp:wrapNone/>
                <wp:docPr id="1990251478" name="Straight Connector 199025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03A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609617" id="Straight Connector 199025147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<w10:wrap anchorx="margin"/>
              </v:line>
            </w:pict>
          </mc:Fallback>
        </mc:AlternateContent>
      </w:r>
    </w:p>
    <w:p w14:paraId="01A51FB3" w14:textId="6617B6B0" w:rsidR="00596C82" w:rsidRPr="0019024F" w:rsidRDefault="00652ADD" w:rsidP="00596C82">
      <w:pPr>
        <w:rPr>
          <w:color w:val="FF0000"/>
        </w:rPr>
      </w:pPr>
      <w:r w:rsidRPr="00126D90">
        <w:rPr>
          <w:color w:val="FF0000"/>
        </w:rPr>
        <w:t>Insert/attach</w:t>
      </w:r>
      <w:r w:rsidR="00596C82" w:rsidRPr="00126D90">
        <w:rPr>
          <w:color w:val="FF0000"/>
        </w:rPr>
        <w:t xml:space="preserve"> </w:t>
      </w:r>
      <w:r w:rsidRPr="00126D90">
        <w:rPr>
          <w:color w:val="FF0000"/>
        </w:rPr>
        <w:t>A</w:t>
      </w:r>
      <w:r w:rsidR="00596C82" w:rsidRPr="00126D90">
        <w:rPr>
          <w:color w:val="FF0000"/>
        </w:rPr>
        <w:t>ppendix 1 here</w:t>
      </w:r>
      <w:r w:rsidRPr="00126D90">
        <w:rPr>
          <w:color w:val="FF0000"/>
        </w:rPr>
        <w:t xml:space="preserve"> and further Appendices as required</w:t>
      </w:r>
      <w:r w:rsidR="00306A0B">
        <w:rPr>
          <w:color w:val="FF0000"/>
        </w:rPr>
        <w:t>…</w:t>
      </w:r>
    </w:p>
    <w:sectPr w:rsidR="00596C82" w:rsidRPr="0019024F" w:rsidSect="00C25CA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numFmt w:val="chicago"/>
      </w:footnotePr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B848A" w14:textId="77777777" w:rsidR="00440D2D" w:rsidRDefault="00440D2D" w:rsidP="002E4279">
      <w:pPr>
        <w:spacing w:after="0" w:line="240" w:lineRule="auto"/>
      </w:pPr>
      <w:r>
        <w:separator/>
      </w:r>
    </w:p>
    <w:p w14:paraId="59787407" w14:textId="77777777" w:rsidR="00440D2D" w:rsidRDefault="00440D2D"/>
    <w:p w14:paraId="7D081ED6" w14:textId="77777777" w:rsidR="00440D2D" w:rsidRDefault="00440D2D"/>
  </w:endnote>
  <w:endnote w:type="continuationSeparator" w:id="0">
    <w:p w14:paraId="3303FA0C" w14:textId="77777777" w:rsidR="00440D2D" w:rsidRDefault="00440D2D" w:rsidP="002E4279">
      <w:pPr>
        <w:spacing w:after="0" w:line="240" w:lineRule="auto"/>
      </w:pPr>
      <w:r>
        <w:continuationSeparator/>
      </w:r>
    </w:p>
    <w:p w14:paraId="3A9C66BE" w14:textId="77777777" w:rsidR="00440D2D" w:rsidRDefault="00440D2D"/>
    <w:p w14:paraId="1D1E4C56" w14:textId="77777777" w:rsidR="00440D2D" w:rsidRDefault="00440D2D"/>
  </w:endnote>
  <w:endnote w:type="continuationNotice" w:id="1">
    <w:p w14:paraId="2EB76D5A" w14:textId="77777777" w:rsidR="00440D2D" w:rsidRDefault="00440D2D">
      <w:pPr>
        <w:spacing w:after="0" w:line="240" w:lineRule="auto"/>
      </w:pPr>
    </w:p>
    <w:p w14:paraId="4DEAF05C" w14:textId="77777777" w:rsidR="00440D2D" w:rsidRDefault="00440D2D"/>
    <w:p w14:paraId="4913CB05" w14:textId="77777777" w:rsidR="00440D2D" w:rsidRDefault="00440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62A4" w14:textId="77777777" w:rsidR="00737FA2" w:rsidRDefault="00737FA2" w:rsidP="00737FA2">
    <w:pPr>
      <w:pStyle w:val="NoSpacing"/>
      <w:spacing w:after="80"/>
      <w:jc w:val="right"/>
      <w:rPr>
        <w:rFonts w:cs="Arial"/>
      </w:rPr>
    </w:pPr>
  </w:p>
  <w:p w14:paraId="593C928D" w14:textId="4EED5608" w:rsidR="00737FA2" w:rsidRDefault="00737FA2" w:rsidP="00737FA2">
    <w:pPr>
      <w:pStyle w:val="Footer"/>
    </w:pPr>
    <w:r>
      <w:rPr>
        <w:rFonts w:cs="Arial"/>
      </w:rPr>
      <w:t>© MRIWA Copyright Reserved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8A4D" w14:textId="77777777" w:rsidR="002754F2" w:rsidRDefault="002754F2">
    <w:pPr>
      <w:pStyle w:val="Footer"/>
    </w:pPr>
  </w:p>
  <w:p w14:paraId="2DFD87FC" w14:textId="77777777" w:rsidR="00530D91" w:rsidRDefault="00530D91"/>
  <w:p w14:paraId="7256AA7B" w14:textId="77777777" w:rsidR="002D2689" w:rsidRDefault="002D268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348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72DCE8" w14:textId="77777777" w:rsidR="00717096" w:rsidRDefault="00717096" w:rsidP="00717096">
        <w:pPr>
          <w:spacing w:before="240"/>
        </w:pPr>
        <w:r w:rsidRPr="00593C31">
          <w:rPr>
            <w:rFonts w:ascii="Century Gothic" w:hAnsi="Century Gothic"/>
            <w:noProof/>
            <w:sz w:val="18"/>
            <w:lang w:eastAsia="en-A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1C8A32E" wp14:editId="392905E3">
                  <wp:simplePos x="0" y="0"/>
                  <wp:positionH relativeFrom="margin">
                    <wp:posOffset>-21265</wp:posOffset>
                  </wp:positionH>
                  <wp:positionV relativeFrom="paragraph">
                    <wp:posOffset>130411</wp:posOffset>
                  </wp:positionV>
                  <wp:extent cx="5736708" cy="0"/>
                  <wp:effectExtent l="0" t="0" r="35560" b="19050"/>
                  <wp:wrapNone/>
                  <wp:docPr id="72" name="Straight Connector 7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3670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03A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0970C1D" id="Straight Connector 7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65pt,10.25pt" to="45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" strokecolor="#403a60" strokeweight="1pt">
                  <w10:wrap anchorx="margin"/>
                </v:line>
              </w:pict>
            </mc:Fallback>
          </mc:AlternateContent>
        </w:r>
      </w:p>
      <w:p w14:paraId="36C06EB2" w14:textId="33918C85" w:rsidR="0036764B" w:rsidRDefault="003676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6362F5" w14:textId="77777777" w:rsidR="002D2689" w:rsidRDefault="002D268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084F" w14:textId="77777777" w:rsidR="002754F2" w:rsidRDefault="00275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F5FCE" w14:textId="77777777" w:rsidR="00440D2D" w:rsidRDefault="00440D2D" w:rsidP="002E4279">
      <w:pPr>
        <w:spacing w:after="0" w:line="240" w:lineRule="auto"/>
      </w:pPr>
      <w:r>
        <w:separator/>
      </w:r>
    </w:p>
    <w:p w14:paraId="322B3F7F" w14:textId="77777777" w:rsidR="00440D2D" w:rsidRDefault="00440D2D"/>
    <w:p w14:paraId="402FC6ED" w14:textId="77777777" w:rsidR="00440D2D" w:rsidRDefault="00440D2D"/>
  </w:footnote>
  <w:footnote w:type="continuationSeparator" w:id="0">
    <w:p w14:paraId="0B6F8853" w14:textId="77777777" w:rsidR="00440D2D" w:rsidRDefault="00440D2D" w:rsidP="002E4279">
      <w:pPr>
        <w:spacing w:after="0" w:line="240" w:lineRule="auto"/>
      </w:pPr>
      <w:r>
        <w:continuationSeparator/>
      </w:r>
    </w:p>
    <w:p w14:paraId="50CD89C1" w14:textId="77777777" w:rsidR="00440D2D" w:rsidRDefault="00440D2D"/>
    <w:p w14:paraId="782A9464" w14:textId="77777777" w:rsidR="00440D2D" w:rsidRDefault="00440D2D"/>
  </w:footnote>
  <w:footnote w:type="continuationNotice" w:id="1">
    <w:p w14:paraId="4E85E8AD" w14:textId="77777777" w:rsidR="00440D2D" w:rsidRDefault="00440D2D">
      <w:pPr>
        <w:spacing w:after="0" w:line="240" w:lineRule="auto"/>
      </w:pPr>
    </w:p>
    <w:p w14:paraId="023C0BEB" w14:textId="77777777" w:rsidR="00440D2D" w:rsidRDefault="00440D2D"/>
    <w:p w14:paraId="54A1EC65" w14:textId="77777777" w:rsidR="00440D2D" w:rsidRDefault="00440D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24E6" w14:textId="77777777" w:rsidR="002754F2" w:rsidRDefault="002754F2">
    <w:pPr>
      <w:pStyle w:val="Header"/>
    </w:pPr>
  </w:p>
  <w:p w14:paraId="34D3562F" w14:textId="77777777" w:rsidR="00530D91" w:rsidRDefault="00530D91"/>
  <w:p w14:paraId="2A9E1F9E" w14:textId="77777777" w:rsidR="002D2689" w:rsidRDefault="002D26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0856A" w14:textId="77777777" w:rsidR="002754F2" w:rsidRDefault="002754F2">
    <w:pPr>
      <w:pStyle w:val="Header"/>
    </w:pPr>
  </w:p>
  <w:p w14:paraId="644AF13F" w14:textId="77777777" w:rsidR="00530D91" w:rsidRDefault="00530D91"/>
  <w:p w14:paraId="2A15F181" w14:textId="77777777" w:rsidR="002D2689" w:rsidRDefault="002D268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F6BD" w14:textId="77777777" w:rsidR="002754F2" w:rsidRDefault="00275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19B2"/>
    <w:multiLevelType w:val="multilevel"/>
    <w:tmpl w:val="A9F8FAC0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47166C"/>
    <w:multiLevelType w:val="hybridMultilevel"/>
    <w:tmpl w:val="D0A24F5E"/>
    <w:lvl w:ilvl="0" w:tplc="AA1C95C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723EE1"/>
    <w:multiLevelType w:val="hybridMultilevel"/>
    <w:tmpl w:val="D4C2C0AA"/>
    <w:lvl w:ilvl="0" w:tplc="1804B32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70" w:hanging="360"/>
      </w:pPr>
    </w:lvl>
    <w:lvl w:ilvl="2" w:tplc="0C09001B" w:tentative="1">
      <w:start w:val="1"/>
      <w:numFmt w:val="lowerRoman"/>
      <w:lvlText w:val="%3."/>
      <w:lvlJc w:val="right"/>
      <w:pPr>
        <w:ind w:left="1890" w:hanging="180"/>
      </w:pPr>
    </w:lvl>
    <w:lvl w:ilvl="3" w:tplc="0C09000F" w:tentative="1">
      <w:start w:val="1"/>
      <w:numFmt w:val="decimal"/>
      <w:lvlText w:val="%4."/>
      <w:lvlJc w:val="left"/>
      <w:pPr>
        <w:ind w:left="2610" w:hanging="360"/>
      </w:pPr>
    </w:lvl>
    <w:lvl w:ilvl="4" w:tplc="0C090019" w:tentative="1">
      <w:start w:val="1"/>
      <w:numFmt w:val="lowerLetter"/>
      <w:lvlText w:val="%5."/>
      <w:lvlJc w:val="left"/>
      <w:pPr>
        <w:ind w:left="3330" w:hanging="360"/>
      </w:pPr>
    </w:lvl>
    <w:lvl w:ilvl="5" w:tplc="0C09001B" w:tentative="1">
      <w:start w:val="1"/>
      <w:numFmt w:val="lowerRoman"/>
      <w:lvlText w:val="%6."/>
      <w:lvlJc w:val="right"/>
      <w:pPr>
        <w:ind w:left="4050" w:hanging="180"/>
      </w:pPr>
    </w:lvl>
    <w:lvl w:ilvl="6" w:tplc="0C09000F" w:tentative="1">
      <w:start w:val="1"/>
      <w:numFmt w:val="decimal"/>
      <w:lvlText w:val="%7."/>
      <w:lvlJc w:val="left"/>
      <w:pPr>
        <w:ind w:left="4770" w:hanging="360"/>
      </w:pPr>
    </w:lvl>
    <w:lvl w:ilvl="7" w:tplc="0C090019" w:tentative="1">
      <w:start w:val="1"/>
      <w:numFmt w:val="lowerLetter"/>
      <w:lvlText w:val="%8."/>
      <w:lvlJc w:val="left"/>
      <w:pPr>
        <w:ind w:left="5490" w:hanging="360"/>
      </w:pPr>
    </w:lvl>
    <w:lvl w:ilvl="8" w:tplc="0C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63DB142F"/>
    <w:multiLevelType w:val="hybridMultilevel"/>
    <w:tmpl w:val="A4D8A0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524F13"/>
    <w:multiLevelType w:val="hybridMultilevel"/>
    <w:tmpl w:val="BAFA98FE"/>
    <w:lvl w:ilvl="0" w:tplc="AA1C95C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621875">
    <w:abstractNumId w:val="0"/>
  </w:num>
  <w:num w:numId="2" w16cid:durableId="849569507">
    <w:abstractNumId w:val="3"/>
  </w:num>
  <w:num w:numId="3" w16cid:durableId="1851605343">
    <w:abstractNumId w:val="1"/>
  </w:num>
  <w:num w:numId="4" w16cid:durableId="216287910">
    <w:abstractNumId w:val="4"/>
  </w:num>
  <w:num w:numId="5" w16cid:durableId="196091284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E7"/>
    <w:rsid w:val="00001194"/>
    <w:rsid w:val="000043F8"/>
    <w:rsid w:val="00007085"/>
    <w:rsid w:val="000102B4"/>
    <w:rsid w:val="000106A1"/>
    <w:rsid w:val="000129E0"/>
    <w:rsid w:val="000137DF"/>
    <w:rsid w:val="00014FBD"/>
    <w:rsid w:val="000150F0"/>
    <w:rsid w:val="00015E65"/>
    <w:rsid w:val="00024763"/>
    <w:rsid w:val="00026241"/>
    <w:rsid w:val="00026442"/>
    <w:rsid w:val="00027A2D"/>
    <w:rsid w:val="00027E1A"/>
    <w:rsid w:val="0003094D"/>
    <w:rsid w:val="00030FBF"/>
    <w:rsid w:val="000326B6"/>
    <w:rsid w:val="000335DD"/>
    <w:rsid w:val="00034EDA"/>
    <w:rsid w:val="00035155"/>
    <w:rsid w:val="00035AA6"/>
    <w:rsid w:val="00036022"/>
    <w:rsid w:val="00036065"/>
    <w:rsid w:val="000404BE"/>
    <w:rsid w:val="00041647"/>
    <w:rsid w:val="00043E82"/>
    <w:rsid w:val="00044FF1"/>
    <w:rsid w:val="00047883"/>
    <w:rsid w:val="0005067A"/>
    <w:rsid w:val="0005093C"/>
    <w:rsid w:val="00050B3B"/>
    <w:rsid w:val="0005204A"/>
    <w:rsid w:val="00052D69"/>
    <w:rsid w:val="000533E3"/>
    <w:rsid w:val="0006007A"/>
    <w:rsid w:val="000604DF"/>
    <w:rsid w:val="00060E62"/>
    <w:rsid w:val="00062C48"/>
    <w:rsid w:val="00063914"/>
    <w:rsid w:val="00063A07"/>
    <w:rsid w:val="00065F8C"/>
    <w:rsid w:val="00067228"/>
    <w:rsid w:val="00067540"/>
    <w:rsid w:val="00067897"/>
    <w:rsid w:val="00070511"/>
    <w:rsid w:val="000717CE"/>
    <w:rsid w:val="0007229C"/>
    <w:rsid w:val="00072EB0"/>
    <w:rsid w:val="00074992"/>
    <w:rsid w:val="000760DD"/>
    <w:rsid w:val="00080928"/>
    <w:rsid w:val="00081749"/>
    <w:rsid w:val="00081F12"/>
    <w:rsid w:val="00082429"/>
    <w:rsid w:val="00085AFB"/>
    <w:rsid w:val="000863FC"/>
    <w:rsid w:val="000875BF"/>
    <w:rsid w:val="00093DCF"/>
    <w:rsid w:val="0009684C"/>
    <w:rsid w:val="000A04FE"/>
    <w:rsid w:val="000A06E5"/>
    <w:rsid w:val="000A1678"/>
    <w:rsid w:val="000A191B"/>
    <w:rsid w:val="000A4088"/>
    <w:rsid w:val="000A4C95"/>
    <w:rsid w:val="000A555F"/>
    <w:rsid w:val="000A5BBB"/>
    <w:rsid w:val="000A6561"/>
    <w:rsid w:val="000A6593"/>
    <w:rsid w:val="000A739C"/>
    <w:rsid w:val="000A73A6"/>
    <w:rsid w:val="000B08A8"/>
    <w:rsid w:val="000B0B34"/>
    <w:rsid w:val="000B2161"/>
    <w:rsid w:val="000B2513"/>
    <w:rsid w:val="000B28C0"/>
    <w:rsid w:val="000B42EC"/>
    <w:rsid w:val="000B4892"/>
    <w:rsid w:val="000B6DFC"/>
    <w:rsid w:val="000B6EE6"/>
    <w:rsid w:val="000B756D"/>
    <w:rsid w:val="000B7A5E"/>
    <w:rsid w:val="000C30CC"/>
    <w:rsid w:val="000C3477"/>
    <w:rsid w:val="000C6BE6"/>
    <w:rsid w:val="000D0382"/>
    <w:rsid w:val="000D2985"/>
    <w:rsid w:val="000D324D"/>
    <w:rsid w:val="000D4B7A"/>
    <w:rsid w:val="000D56DE"/>
    <w:rsid w:val="000D67A6"/>
    <w:rsid w:val="000D771D"/>
    <w:rsid w:val="000E1162"/>
    <w:rsid w:val="000E2946"/>
    <w:rsid w:val="000E2A7F"/>
    <w:rsid w:val="000E5614"/>
    <w:rsid w:val="000F217E"/>
    <w:rsid w:val="000F455B"/>
    <w:rsid w:val="000F796B"/>
    <w:rsid w:val="0010042E"/>
    <w:rsid w:val="001009B2"/>
    <w:rsid w:val="0010318F"/>
    <w:rsid w:val="0010422B"/>
    <w:rsid w:val="00104D51"/>
    <w:rsid w:val="001065F1"/>
    <w:rsid w:val="0011080F"/>
    <w:rsid w:val="00110A79"/>
    <w:rsid w:val="0011373F"/>
    <w:rsid w:val="00113C18"/>
    <w:rsid w:val="001140C4"/>
    <w:rsid w:val="0011573A"/>
    <w:rsid w:val="00116856"/>
    <w:rsid w:val="00116E9A"/>
    <w:rsid w:val="0011749F"/>
    <w:rsid w:val="001207B2"/>
    <w:rsid w:val="001237C4"/>
    <w:rsid w:val="00123F52"/>
    <w:rsid w:val="001254B7"/>
    <w:rsid w:val="001267B9"/>
    <w:rsid w:val="00126D90"/>
    <w:rsid w:val="001270B5"/>
    <w:rsid w:val="00127F4D"/>
    <w:rsid w:val="0013001E"/>
    <w:rsid w:val="00132A62"/>
    <w:rsid w:val="00134006"/>
    <w:rsid w:val="00136746"/>
    <w:rsid w:val="00136AD0"/>
    <w:rsid w:val="00136B2D"/>
    <w:rsid w:val="0013721A"/>
    <w:rsid w:val="00140D8C"/>
    <w:rsid w:val="00140E58"/>
    <w:rsid w:val="00145959"/>
    <w:rsid w:val="00146D14"/>
    <w:rsid w:val="00146D66"/>
    <w:rsid w:val="00147BAF"/>
    <w:rsid w:val="0015053D"/>
    <w:rsid w:val="00155916"/>
    <w:rsid w:val="001565A6"/>
    <w:rsid w:val="0016335F"/>
    <w:rsid w:val="0016358C"/>
    <w:rsid w:val="001656A1"/>
    <w:rsid w:val="00166069"/>
    <w:rsid w:val="001677FC"/>
    <w:rsid w:val="00172541"/>
    <w:rsid w:val="00174A44"/>
    <w:rsid w:val="001756D9"/>
    <w:rsid w:val="00176B4C"/>
    <w:rsid w:val="0017774A"/>
    <w:rsid w:val="00177BA9"/>
    <w:rsid w:val="00182139"/>
    <w:rsid w:val="00182EF5"/>
    <w:rsid w:val="0019024F"/>
    <w:rsid w:val="001911D3"/>
    <w:rsid w:val="00193A68"/>
    <w:rsid w:val="00193D2E"/>
    <w:rsid w:val="00194352"/>
    <w:rsid w:val="00194820"/>
    <w:rsid w:val="001975C1"/>
    <w:rsid w:val="00197821"/>
    <w:rsid w:val="001A0998"/>
    <w:rsid w:val="001A20EF"/>
    <w:rsid w:val="001A258F"/>
    <w:rsid w:val="001A29C0"/>
    <w:rsid w:val="001A4E03"/>
    <w:rsid w:val="001A4F3B"/>
    <w:rsid w:val="001A609E"/>
    <w:rsid w:val="001A67A6"/>
    <w:rsid w:val="001A7830"/>
    <w:rsid w:val="001B2640"/>
    <w:rsid w:val="001B336E"/>
    <w:rsid w:val="001B60F6"/>
    <w:rsid w:val="001C23F4"/>
    <w:rsid w:val="001C3668"/>
    <w:rsid w:val="001C553D"/>
    <w:rsid w:val="001C6961"/>
    <w:rsid w:val="001C7AF9"/>
    <w:rsid w:val="001C7FCE"/>
    <w:rsid w:val="001D001D"/>
    <w:rsid w:val="001D0CAF"/>
    <w:rsid w:val="001D10F4"/>
    <w:rsid w:val="001D2EE7"/>
    <w:rsid w:val="001D3B20"/>
    <w:rsid w:val="001D4628"/>
    <w:rsid w:val="001D4704"/>
    <w:rsid w:val="001D50C1"/>
    <w:rsid w:val="001E10D4"/>
    <w:rsid w:val="001E1318"/>
    <w:rsid w:val="001E36A3"/>
    <w:rsid w:val="001E4C53"/>
    <w:rsid w:val="001F76E1"/>
    <w:rsid w:val="00200C0B"/>
    <w:rsid w:val="00201BD4"/>
    <w:rsid w:val="002035D1"/>
    <w:rsid w:val="00203696"/>
    <w:rsid w:val="002036FF"/>
    <w:rsid w:val="00203733"/>
    <w:rsid w:val="00203DAA"/>
    <w:rsid w:val="0020422B"/>
    <w:rsid w:val="002042CC"/>
    <w:rsid w:val="002065D3"/>
    <w:rsid w:val="002068E1"/>
    <w:rsid w:val="002070ED"/>
    <w:rsid w:val="00207B90"/>
    <w:rsid w:val="0021035F"/>
    <w:rsid w:val="00212361"/>
    <w:rsid w:val="00213F33"/>
    <w:rsid w:val="00214CB1"/>
    <w:rsid w:val="00217262"/>
    <w:rsid w:val="00217E3E"/>
    <w:rsid w:val="00220F31"/>
    <w:rsid w:val="00221891"/>
    <w:rsid w:val="00221FCA"/>
    <w:rsid w:val="0022237D"/>
    <w:rsid w:val="00223ABA"/>
    <w:rsid w:val="0022799D"/>
    <w:rsid w:val="00230F44"/>
    <w:rsid w:val="00232438"/>
    <w:rsid w:val="00232F24"/>
    <w:rsid w:val="002346C6"/>
    <w:rsid w:val="0023691F"/>
    <w:rsid w:val="00240799"/>
    <w:rsid w:val="00240815"/>
    <w:rsid w:val="00240AE5"/>
    <w:rsid w:val="00241CF6"/>
    <w:rsid w:val="0024446C"/>
    <w:rsid w:val="00244A8C"/>
    <w:rsid w:val="002453DA"/>
    <w:rsid w:val="0024600F"/>
    <w:rsid w:val="00246C47"/>
    <w:rsid w:val="0024719B"/>
    <w:rsid w:val="00247BF7"/>
    <w:rsid w:val="002513D7"/>
    <w:rsid w:val="00252B04"/>
    <w:rsid w:val="00252C13"/>
    <w:rsid w:val="00253EFD"/>
    <w:rsid w:val="002548DB"/>
    <w:rsid w:val="002558DC"/>
    <w:rsid w:val="00256F4F"/>
    <w:rsid w:val="00257D50"/>
    <w:rsid w:val="00261905"/>
    <w:rsid w:val="0026639B"/>
    <w:rsid w:val="002677FE"/>
    <w:rsid w:val="00267AB7"/>
    <w:rsid w:val="00267F5A"/>
    <w:rsid w:val="00273759"/>
    <w:rsid w:val="0027384D"/>
    <w:rsid w:val="002754F2"/>
    <w:rsid w:val="00281BDD"/>
    <w:rsid w:val="00282703"/>
    <w:rsid w:val="00282A2A"/>
    <w:rsid w:val="00282D64"/>
    <w:rsid w:val="002876B5"/>
    <w:rsid w:val="00290663"/>
    <w:rsid w:val="002938C9"/>
    <w:rsid w:val="00295559"/>
    <w:rsid w:val="00296311"/>
    <w:rsid w:val="00297A09"/>
    <w:rsid w:val="002A1E53"/>
    <w:rsid w:val="002A4F32"/>
    <w:rsid w:val="002A5119"/>
    <w:rsid w:val="002A7DE7"/>
    <w:rsid w:val="002B0D7F"/>
    <w:rsid w:val="002B171D"/>
    <w:rsid w:val="002B20C3"/>
    <w:rsid w:val="002B223F"/>
    <w:rsid w:val="002B3FA8"/>
    <w:rsid w:val="002B4306"/>
    <w:rsid w:val="002B5BFB"/>
    <w:rsid w:val="002C17E4"/>
    <w:rsid w:val="002C202E"/>
    <w:rsid w:val="002C2FDF"/>
    <w:rsid w:val="002C3BA8"/>
    <w:rsid w:val="002C414C"/>
    <w:rsid w:val="002C4536"/>
    <w:rsid w:val="002C5404"/>
    <w:rsid w:val="002C681D"/>
    <w:rsid w:val="002C6C90"/>
    <w:rsid w:val="002C6EA1"/>
    <w:rsid w:val="002D0640"/>
    <w:rsid w:val="002D2689"/>
    <w:rsid w:val="002D3323"/>
    <w:rsid w:val="002D3945"/>
    <w:rsid w:val="002D3E6D"/>
    <w:rsid w:val="002D51E2"/>
    <w:rsid w:val="002D7BB1"/>
    <w:rsid w:val="002D7F82"/>
    <w:rsid w:val="002E020D"/>
    <w:rsid w:val="002E2219"/>
    <w:rsid w:val="002E2EFF"/>
    <w:rsid w:val="002E4279"/>
    <w:rsid w:val="002E5697"/>
    <w:rsid w:val="002E628B"/>
    <w:rsid w:val="002E7D9B"/>
    <w:rsid w:val="002F1B39"/>
    <w:rsid w:val="002F20C6"/>
    <w:rsid w:val="002F2851"/>
    <w:rsid w:val="002F29C1"/>
    <w:rsid w:val="002F49EE"/>
    <w:rsid w:val="002F4A5F"/>
    <w:rsid w:val="002F5481"/>
    <w:rsid w:val="002F6643"/>
    <w:rsid w:val="002F77B3"/>
    <w:rsid w:val="002F7C68"/>
    <w:rsid w:val="002F7E18"/>
    <w:rsid w:val="003000B3"/>
    <w:rsid w:val="00300FEC"/>
    <w:rsid w:val="003032F4"/>
    <w:rsid w:val="00304B44"/>
    <w:rsid w:val="0030516E"/>
    <w:rsid w:val="003056B7"/>
    <w:rsid w:val="003059B9"/>
    <w:rsid w:val="00306A0B"/>
    <w:rsid w:val="003074B0"/>
    <w:rsid w:val="00310C27"/>
    <w:rsid w:val="00311A43"/>
    <w:rsid w:val="0031365B"/>
    <w:rsid w:val="00313C23"/>
    <w:rsid w:val="0031484C"/>
    <w:rsid w:val="003150DF"/>
    <w:rsid w:val="0031686D"/>
    <w:rsid w:val="00316957"/>
    <w:rsid w:val="00317099"/>
    <w:rsid w:val="003174AC"/>
    <w:rsid w:val="0031778B"/>
    <w:rsid w:val="0032053D"/>
    <w:rsid w:val="00320B2F"/>
    <w:rsid w:val="00320CF7"/>
    <w:rsid w:val="00325973"/>
    <w:rsid w:val="00325E0F"/>
    <w:rsid w:val="00331951"/>
    <w:rsid w:val="00332EB8"/>
    <w:rsid w:val="003370C1"/>
    <w:rsid w:val="00341977"/>
    <w:rsid w:val="00342FF5"/>
    <w:rsid w:val="0034453E"/>
    <w:rsid w:val="00346D45"/>
    <w:rsid w:val="00346E80"/>
    <w:rsid w:val="00346E87"/>
    <w:rsid w:val="00347071"/>
    <w:rsid w:val="00347B9E"/>
    <w:rsid w:val="00347F1A"/>
    <w:rsid w:val="00350CAB"/>
    <w:rsid w:val="00351916"/>
    <w:rsid w:val="00351EDF"/>
    <w:rsid w:val="00352953"/>
    <w:rsid w:val="003543C6"/>
    <w:rsid w:val="003566A6"/>
    <w:rsid w:val="0036047D"/>
    <w:rsid w:val="00361638"/>
    <w:rsid w:val="00361A84"/>
    <w:rsid w:val="00362679"/>
    <w:rsid w:val="00362EE3"/>
    <w:rsid w:val="0036344A"/>
    <w:rsid w:val="003654C0"/>
    <w:rsid w:val="0036764B"/>
    <w:rsid w:val="00367B83"/>
    <w:rsid w:val="00370649"/>
    <w:rsid w:val="00370C3A"/>
    <w:rsid w:val="003719E3"/>
    <w:rsid w:val="00371C3A"/>
    <w:rsid w:val="00372E80"/>
    <w:rsid w:val="003731D6"/>
    <w:rsid w:val="003740BC"/>
    <w:rsid w:val="0037443B"/>
    <w:rsid w:val="00375F6C"/>
    <w:rsid w:val="00376FC7"/>
    <w:rsid w:val="00377343"/>
    <w:rsid w:val="00377ACB"/>
    <w:rsid w:val="003800AF"/>
    <w:rsid w:val="00381BAA"/>
    <w:rsid w:val="0038211B"/>
    <w:rsid w:val="0038400D"/>
    <w:rsid w:val="003844AB"/>
    <w:rsid w:val="00384B67"/>
    <w:rsid w:val="003853E3"/>
    <w:rsid w:val="003856AD"/>
    <w:rsid w:val="0038628A"/>
    <w:rsid w:val="00393A58"/>
    <w:rsid w:val="00393B03"/>
    <w:rsid w:val="00393CA9"/>
    <w:rsid w:val="00395358"/>
    <w:rsid w:val="003A1EBB"/>
    <w:rsid w:val="003A4DE2"/>
    <w:rsid w:val="003A65B6"/>
    <w:rsid w:val="003A70BB"/>
    <w:rsid w:val="003B1293"/>
    <w:rsid w:val="003B1963"/>
    <w:rsid w:val="003B221A"/>
    <w:rsid w:val="003B670D"/>
    <w:rsid w:val="003B6F21"/>
    <w:rsid w:val="003C1444"/>
    <w:rsid w:val="003C22D0"/>
    <w:rsid w:val="003C4D06"/>
    <w:rsid w:val="003C4EA5"/>
    <w:rsid w:val="003C65CB"/>
    <w:rsid w:val="003C7285"/>
    <w:rsid w:val="003C72E0"/>
    <w:rsid w:val="003D05D6"/>
    <w:rsid w:val="003D35BA"/>
    <w:rsid w:val="003D3D19"/>
    <w:rsid w:val="003D56B4"/>
    <w:rsid w:val="003E1135"/>
    <w:rsid w:val="003E1358"/>
    <w:rsid w:val="003E3FD7"/>
    <w:rsid w:val="003E4762"/>
    <w:rsid w:val="003E5A79"/>
    <w:rsid w:val="003F1223"/>
    <w:rsid w:val="003F3945"/>
    <w:rsid w:val="003F5D97"/>
    <w:rsid w:val="003F71D7"/>
    <w:rsid w:val="004007FE"/>
    <w:rsid w:val="004011E9"/>
    <w:rsid w:val="00401B85"/>
    <w:rsid w:val="00404736"/>
    <w:rsid w:val="00404FAF"/>
    <w:rsid w:val="00406434"/>
    <w:rsid w:val="0041274D"/>
    <w:rsid w:val="0041327D"/>
    <w:rsid w:val="00415D91"/>
    <w:rsid w:val="004178B1"/>
    <w:rsid w:val="004202E8"/>
    <w:rsid w:val="00421711"/>
    <w:rsid w:val="004220B4"/>
    <w:rsid w:val="00422391"/>
    <w:rsid w:val="00422EA6"/>
    <w:rsid w:val="00423F03"/>
    <w:rsid w:val="00424CE2"/>
    <w:rsid w:val="004251D3"/>
    <w:rsid w:val="0042608A"/>
    <w:rsid w:val="00427147"/>
    <w:rsid w:val="004273C0"/>
    <w:rsid w:val="004276A6"/>
    <w:rsid w:val="004316DF"/>
    <w:rsid w:val="004347E8"/>
    <w:rsid w:val="00434B3C"/>
    <w:rsid w:val="00434F93"/>
    <w:rsid w:val="00435F10"/>
    <w:rsid w:val="00436174"/>
    <w:rsid w:val="00436844"/>
    <w:rsid w:val="0043700A"/>
    <w:rsid w:val="00440D2D"/>
    <w:rsid w:val="0044131D"/>
    <w:rsid w:val="004453BF"/>
    <w:rsid w:val="0044665B"/>
    <w:rsid w:val="00447C84"/>
    <w:rsid w:val="00447E03"/>
    <w:rsid w:val="004509BE"/>
    <w:rsid w:val="0045162C"/>
    <w:rsid w:val="0045261B"/>
    <w:rsid w:val="0045332D"/>
    <w:rsid w:val="00453460"/>
    <w:rsid w:val="0045482B"/>
    <w:rsid w:val="00456C3C"/>
    <w:rsid w:val="004611F8"/>
    <w:rsid w:val="004624DA"/>
    <w:rsid w:val="004652C6"/>
    <w:rsid w:val="004673E6"/>
    <w:rsid w:val="0047135A"/>
    <w:rsid w:val="0047144A"/>
    <w:rsid w:val="004749FF"/>
    <w:rsid w:val="00474DA1"/>
    <w:rsid w:val="00475324"/>
    <w:rsid w:val="0047641F"/>
    <w:rsid w:val="00480A76"/>
    <w:rsid w:val="00480A89"/>
    <w:rsid w:val="00480FE4"/>
    <w:rsid w:val="0048330B"/>
    <w:rsid w:val="0048382F"/>
    <w:rsid w:val="00483E7A"/>
    <w:rsid w:val="004846ED"/>
    <w:rsid w:val="00484B87"/>
    <w:rsid w:val="004865EF"/>
    <w:rsid w:val="00487186"/>
    <w:rsid w:val="00487436"/>
    <w:rsid w:val="00487DF9"/>
    <w:rsid w:val="00490719"/>
    <w:rsid w:val="00490F9D"/>
    <w:rsid w:val="004959CC"/>
    <w:rsid w:val="00495A7C"/>
    <w:rsid w:val="00495B0E"/>
    <w:rsid w:val="004A1280"/>
    <w:rsid w:val="004A4DB5"/>
    <w:rsid w:val="004A5BAD"/>
    <w:rsid w:val="004B0478"/>
    <w:rsid w:val="004B2371"/>
    <w:rsid w:val="004B2B52"/>
    <w:rsid w:val="004B4491"/>
    <w:rsid w:val="004B523C"/>
    <w:rsid w:val="004B52FB"/>
    <w:rsid w:val="004B613D"/>
    <w:rsid w:val="004B6645"/>
    <w:rsid w:val="004B7613"/>
    <w:rsid w:val="004B796C"/>
    <w:rsid w:val="004C11FA"/>
    <w:rsid w:val="004C1EB5"/>
    <w:rsid w:val="004C6D07"/>
    <w:rsid w:val="004C6FD4"/>
    <w:rsid w:val="004D371C"/>
    <w:rsid w:val="004D3A61"/>
    <w:rsid w:val="004D4143"/>
    <w:rsid w:val="004D4B4C"/>
    <w:rsid w:val="004D4DAF"/>
    <w:rsid w:val="004D542D"/>
    <w:rsid w:val="004D7B0C"/>
    <w:rsid w:val="004E0438"/>
    <w:rsid w:val="004E06ED"/>
    <w:rsid w:val="004E2E96"/>
    <w:rsid w:val="004E2EFE"/>
    <w:rsid w:val="004E3ABF"/>
    <w:rsid w:val="004E609E"/>
    <w:rsid w:val="004E62F6"/>
    <w:rsid w:val="004E75BF"/>
    <w:rsid w:val="004F007F"/>
    <w:rsid w:val="004F08D8"/>
    <w:rsid w:val="004F0D21"/>
    <w:rsid w:val="004F131D"/>
    <w:rsid w:val="004F1967"/>
    <w:rsid w:val="004F22D8"/>
    <w:rsid w:val="004F2B80"/>
    <w:rsid w:val="004F36B5"/>
    <w:rsid w:val="004F457F"/>
    <w:rsid w:val="004F4B54"/>
    <w:rsid w:val="004F6A8B"/>
    <w:rsid w:val="004F7536"/>
    <w:rsid w:val="004F7C82"/>
    <w:rsid w:val="005014BA"/>
    <w:rsid w:val="00501D2C"/>
    <w:rsid w:val="005025A7"/>
    <w:rsid w:val="00503A5B"/>
    <w:rsid w:val="0050474C"/>
    <w:rsid w:val="005067BC"/>
    <w:rsid w:val="00506AB3"/>
    <w:rsid w:val="0050766F"/>
    <w:rsid w:val="00511123"/>
    <w:rsid w:val="00514419"/>
    <w:rsid w:val="005170B0"/>
    <w:rsid w:val="00517307"/>
    <w:rsid w:val="005178A9"/>
    <w:rsid w:val="00520096"/>
    <w:rsid w:val="00521210"/>
    <w:rsid w:val="00522FA7"/>
    <w:rsid w:val="00524076"/>
    <w:rsid w:val="00524683"/>
    <w:rsid w:val="005257B2"/>
    <w:rsid w:val="00525E9D"/>
    <w:rsid w:val="00530D91"/>
    <w:rsid w:val="00531DE7"/>
    <w:rsid w:val="00534B49"/>
    <w:rsid w:val="00540434"/>
    <w:rsid w:val="00540CF1"/>
    <w:rsid w:val="0054353A"/>
    <w:rsid w:val="0054490A"/>
    <w:rsid w:val="0054669E"/>
    <w:rsid w:val="005468CD"/>
    <w:rsid w:val="005478AC"/>
    <w:rsid w:val="0055111E"/>
    <w:rsid w:val="005520A3"/>
    <w:rsid w:val="00553FD9"/>
    <w:rsid w:val="005571DC"/>
    <w:rsid w:val="0056049B"/>
    <w:rsid w:val="00560D97"/>
    <w:rsid w:val="00560E61"/>
    <w:rsid w:val="00560EEA"/>
    <w:rsid w:val="005619E9"/>
    <w:rsid w:val="00562590"/>
    <w:rsid w:val="0056303B"/>
    <w:rsid w:val="00563698"/>
    <w:rsid w:val="005637E9"/>
    <w:rsid w:val="00563A8F"/>
    <w:rsid w:val="005642A8"/>
    <w:rsid w:val="0056541C"/>
    <w:rsid w:val="0056586A"/>
    <w:rsid w:val="00567254"/>
    <w:rsid w:val="00567CEE"/>
    <w:rsid w:val="005708E0"/>
    <w:rsid w:val="00570F97"/>
    <w:rsid w:val="005715D7"/>
    <w:rsid w:val="00574286"/>
    <w:rsid w:val="0057739A"/>
    <w:rsid w:val="0057784A"/>
    <w:rsid w:val="0058070B"/>
    <w:rsid w:val="00580794"/>
    <w:rsid w:val="005810F5"/>
    <w:rsid w:val="0058246F"/>
    <w:rsid w:val="005832F9"/>
    <w:rsid w:val="005839E5"/>
    <w:rsid w:val="00584338"/>
    <w:rsid w:val="00587373"/>
    <w:rsid w:val="005949C9"/>
    <w:rsid w:val="0059658B"/>
    <w:rsid w:val="00596C82"/>
    <w:rsid w:val="005A0FCD"/>
    <w:rsid w:val="005A1276"/>
    <w:rsid w:val="005A1889"/>
    <w:rsid w:val="005A2E2C"/>
    <w:rsid w:val="005A3956"/>
    <w:rsid w:val="005A73D9"/>
    <w:rsid w:val="005A775D"/>
    <w:rsid w:val="005A78BB"/>
    <w:rsid w:val="005B2846"/>
    <w:rsid w:val="005B286C"/>
    <w:rsid w:val="005B2EA4"/>
    <w:rsid w:val="005B3B8D"/>
    <w:rsid w:val="005B42B1"/>
    <w:rsid w:val="005B55DC"/>
    <w:rsid w:val="005B68D9"/>
    <w:rsid w:val="005B7646"/>
    <w:rsid w:val="005C08FA"/>
    <w:rsid w:val="005C2A6D"/>
    <w:rsid w:val="005C3AAA"/>
    <w:rsid w:val="005C7F31"/>
    <w:rsid w:val="005D0B0A"/>
    <w:rsid w:val="005D6C7A"/>
    <w:rsid w:val="005D6F0E"/>
    <w:rsid w:val="005D7FBD"/>
    <w:rsid w:val="005E035E"/>
    <w:rsid w:val="005E0E01"/>
    <w:rsid w:val="005E12DD"/>
    <w:rsid w:val="005E1470"/>
    <w:rsid w:val="005E1CD5"/>
    <w:rsid w:val="005E3AD2"/>
    <w:rsid w:val="005E5AC5"/>
    <w:rsid w:val="005E5E32"/>
    <w:rsid w:val="005F3B90"/>
    <w:rsid w:val="005F47BB"/>
    <w:rsid w:val="005F4F78"/>
    <w:rsid w:val="005F536B"/>
    <w:rsid w:val="005F53E1"/>
    <w:rsid w:val="005F5797"/>
    <w:rsid w:val="005F695F"/>
    <w:rsid w:val="0060005B"/>
    <w:rsid w:val="00600AB4"/>
    <w:rsid w:val="00601E8A"/>
    <w:rsid w:val="006029ED"/>
    <w:rsid w:val="006031A0"/>
    <w:rsid w:val="0060520D"/>
    <w:rsid w:val="0061042A"/>
    <w:rsid w:val="00610F4D"/>
    <w:rsid w:val="00612EFD"/>
    <w:rsid w:val="00613080"/>
    <w:rsid w:val="00614905"/>
    <w:rsid w:val="00614BC2"/>
    <w:rsid w:val="00614E3D"/>
    <w:rsid w:val="00617AB2"/>
    <w:rsid w:val="00617E8C"/>
    <w:rsid w:val="00617F9E"/>
    <w:rsid w:val="006221D8"/>
    <w:rsid w:val="00622DA4"/>
    <w:rsid w:val="00623064"/>
    <w:rsid w:val="00624F77"/>
    <w:rsid w:val="006259B8"/>
    <w:rsid w:val="00625E31"/>
    <w:rsid w:val="0063110F"/>
    <w:rsid w:val="00632D3E"/>
    <w:rsid w:val="006332C9"/>
    <w:rsid w:val="00633E77"/>
    <w:rsid w:val="00635F94"/>
    <w:rsid w:val="006368B5"/>
    <w:rsid w:val="00637E7D"/>
    <w:rsid w:val="00640DB9"/>
    <w:rsid w:val="006419A0"/>
    <w:rsid w:val="0064372F"/>
    <w:rsid w:val="0064488E"/>
    <w:rsid w:val="0064543A"/>
    <w:rsid w:val="00645472"/>
    <w:rsid w:val="00645F6E"/>
    <w:rsid w:val="006507EC"/>
    <w:rsid w:val="006512CC"/>
    <w:rsid w:val="0065165C"/>
    <w:rsid w:val="00652ADD"/>
    <w:rsid w:val="00653AD3"/>
    <w:rsid w:val="00655542"/>
    <w:rsid w:val="00655EC7"/>
    <w:rsid w:val="00657382"/>
    <w:rsid w:val="00662EEF"/>
    <w:rsid w:val="0066304B"/>
    <w:rsid w:val="006643C1"/>
    <w:rsid w:val="00664C3F"/>
    <w:rsid w:val="00666123"/>
    <w:rsid w:val="006662BA"/>
    <w:rsid w:val="00666763"/>
    <w:rsid w:val="00667518"/>
    <w:rsid w:val="00667B68"/>
    <w:rsid w:val="0067097F"/>
    <w:rsid w:val="0067276B"/>
    <w:rsid w:val="006737D0"/>
    <w:rsid w:val="0067476E"/>
    <w:rsid w:val="00674B0F"/>
    <w:rsid w:val="00676C91"/>
    <w:rsid w:val="00680E21"/>
    <w:rsid w:val="00682C03"/>
    <w:rsid w:val="00685383"/>
    <w:rsid w:val="00691951"/>
    <w:rsid w:val="006922EE"/>
    <w:rsid w:val="00692B7B"/>
    <w:rsid w:val="00692D3E"/>
    <w:rsid w:val="00695BF4"/>
    <w:rsid w:val="006968C7"/>
    <w:rsid w:val="006968E0"/>
    <w:rsid w:val="00696E7E"/>
    <w:rsid w:val="006976C5"/>
    <w:rsid w:val="006A1733"/>
    <w:rsid w:val="006A4BF6"/>
    <w:rsid w:val="006A519A"/>
    <w:rsid w:val="006A7417"/>
    <w:rsid w:val="006B00C0"/>
    <w:rsid w:val="006B02C7"/>
    <w:rsid w:val="006B046F"/>
    <w:rsid w:val="006B1CA4"/>
    <w:rsid w:val="006B28C6"/>
    <w:rsid w:val="006B40B9"/>
    <w:rsid w:val="006B46F7"/>
    <w:rsid w:val="006B5A99"/>
    <w:rsid w:val="006B5C06"/>
    <w:rsid w:val="006B6372"/>
    <w:rsid w:val="006B6617"/>
    <w:rsid w:val="006B71A6"/>
    <w:rsid w:val="006C1FC7"/>
    <w:rsid w:val="006C23F5"/>
    <w:rsid w:val="006C2C1E"/>
    <w:rsid w:val="006C3E92"/>
    <w:rsid w:val="006C4E90"/>
    <w:rsid w:val="006C770B"/>
    <w:rsid w:val="006D136E"/>
    <w:rsid w:val="006D1782"/>
    <w:rsid w:val="006D2D4B"/>
    <w:rsid w:val="006D2F31"/>
    <w:rsid w:val="006D7173"/>
    <w:rsid w:val="006D79C0"/>
    <w:rsid w:val="006E0249"/>
    <w:rsid w:val="006E4E83"/>
    <w:rsid w:val="006E64B8"/>
    <w:rsid w:val="006F02DE"/>
    <w:rsid w:val="006F26BA"/>
    <w:rsid w:val="006F2E65"/>
    <w:rsid w:val="006F458D"/>
    <w:rsid w:val="006F4839"/>
    <w:rsid w:val="006F4ABF"/>
    <w:rsid w:val="006F528B"/>
    <w:rsid w:val="006F53EF"/>
    <w:rsid w:val="006F551D"/>
    <w:rsid w:val="006F5806"/>
    <w:rsid w:val="006F595B"/>
    <w:rsid w:val="006F5C38"/>
    <w:rsid w:val="0070275E"/>
    <w:rsid w:val="00702802"/>
    <w:rsid w:val="00702C29"/>
    <w:rsid w:val="00702E68"/>
    <w:rsid w:val="0070418F"/>
    <w:rsid w:val="00706461"/>
    <w:rsid w:val="00712200"/>
    <w:rsid w:val="00712C11"/>
    <w:rsid w:val="00715B77"/>
    <w:rsid w:val="0071611E"/>
    <w:rsid w:val="00716BC0"/>
    <w:rsid w:val="00717096"/>
    <w:rsid w:val="00721DF1"/>
    <w:rsid w:val="0072228E"/>
    <w:rsid w:val="007242BF"/>
    <w:rsid w:val="0072626C"/>
    <w:rsid w:val="00726C3E"/>
    <w:rsid w:val="00727667"/>
    <w:rsid w:val="007278E2"/>
    <w:rsid w:val="00727F82"/>
    <w:rsid w:val="00730871"/>
    <w:rsid w:val="007315F8"/>
    <w:rsid w:val="00736365"/>
    <w:rsid w:val="0073654E"/>
    <w:rsid w:val="00736F13"/>
    <w:rsid w:val="00737FA2"/>
    <w:rsid w:val="007419B3"/>
    <w:rsid w:val="00742797"/>
    <w:rsid w:val="00742B43"/>
    <w:rsid w:val="00742FFF"/>
    <w:rsid w:val="007430E9"/>
    <w:rsid w:val="00743E64"/>
    <w:rsid w:val="00743F55"/>
    <w:rsid w:val="00746D1A"/>
    <w:rsid w:val="00747AAD"/>
    <w:rsid w:val="00750163"/>
    <w:rsid w:val="007508A0"/>
    <w:rsid w:val="00750DF4"/>
    <w:rsid w:val="00751067"/>
    <w:rsid w:val="007521D0"/>
    <w:rsid w:val="00752979"/>
    <w:rsid w:val="00753E1A"/>
    <w:rsid w:val="00755AD5"/>
    <w:rsid w:val="007566D2"/>
    <w:rsid w:val="00757834"/>
    <w:rsid w:val="007578D0"/>
    <w:rsid w:val="00760B07"/>
    <w:rsid w:val="00760C17"/>
    <w:rsid w:val="007612AB"/>
    <w:rsid w:val="007627DE"/>
    <w:rsid w:val="00762BAC"/>
    <w:rsid w:val="00762D8B"/>
    <w:rsid w:val="007638F7"/>
    <w:rsid w:val="00764BED"/>
    <w:rsid w:val="007650F0"/>
    <w:rsid w:val="00766132"/>
    <w:rsid w:val="007663BC"/>
    <w:rsid w:val="007706B8"/>
    <w:rsid w:val="00771928"/>
    <w:rsid w:val="0077261C"/>
    <w:rsid w:val="0077299B"/>
    <w:rsid w:val="00772C92"/>
    <w:rsid w:val="00772F05"/>
    <w:rsid w:val="00772FE3"/>
    <w:rsid w:val="007745D6"/>
    <w:rsid w:val="007747BD"/>
    <w:rsid w:val="00774E45"/>
    <w:rsid w:val="00775D0E"/>
    <w:rsid w:val="00776C47"/>
    <w:rsid w:val="00776E89"/>
    <w:rsid w:val="00777FEF"/>
    <w:rsid w:val="0078056B"/>
    <w:rsid w:val="007813B5"/>
    <w:rsid w:val="00781FF4"/>
    <w:rsid w:val="00782D10"/>
    <w:rsid w:val="00783C26"/>
    <w:rsid w:val="00783DDC"/>
    <w:rsid w:val="00784643"/>
    <w:rsid w:val="00786236"/>
    <w:rsid w:val="00786AED"/>
    <w:rsid w:val="00786BE9"/>
    <w:rsid w:val="00787DCC"/>
    <w:rsid w:val="00787E3B"/>
    <w:rsid w:val="00791F3C"/>
    <w:rsid w:val="00792CE4"/>
    <w:rsid w:val="007947A0"/>
    <w:rsid w:val="00794DB7"/>
    <w:rsid w:val="007971DA"/>
    <w:rsid w:val="007A4B33"/>
    <w:rsid w:val="007A5E19"/>
    <w:rsid w:val="007A7843"/>
    <w:rsid w:val="007A79DF"/>
    <w:rsid w:val="007B1168"/>
    <w:rsid w:val="007B182F"/>
    <w:rsid w:val="007B23AA"/>
    <w:rsid w:val="007B5672"/>
    <w:rsid w:val="007B5A68"/>
    <w:rsid w:val="007B5AB0"/>
    <w:rsid w:val="007B710E"/>
    <w:rsid w:val="007B787C"/>
    <w:rsid w:val="007C0D0E"/>
    <w:rsid w:val="007C1F78"/>
    <w:rsid w:val="007C2B55"/>
    <w:rsid w:val="007C46F0"/>
    <w:rsid w:val="007C4722"/>
    <w:rsid w:val="007C6E7D"/>
    <w:rsid w:val="007D1388"/>
    <w:rsid w:val="007D4466"/>
    <w:rsid w:val="007D4C98"/>
    <w:rsid w:val="007D681D"/>
    <w:rsid w:val="007D6D3C"/>
    <w:rsid w:val="007E04E1"/>
    <w:rsid w:val="007E0E0D"/>
    <w:rsid w:val="007E2521"/>
    <w:rsid w:val="007E3513"/>
    <w:rsid w:val="007E3745"/>
    <w:rsid w:val="007E3A46"/>
    <w:rsid w:val="007E3E32"/>
    <w:rsid w:val="007E409F"/>
    <w:rsid w:val="007E44AE"/>
    <w:rsid w:val="007E66BB"/>
    <w:rsid w:val="007E7383"/>
    <w:rsid w:val="007F1BC0"/>
    <w:rsid w:val="007F2E1C"/>
    <w:rsid w:val="007F4F4F"/>
    <w:rsid w:val="007F61A5"/>
    <w:rsid w:val="007F6AE1"/>
    <w:rsid w:val="007F71B5"/>
    <w:rsid w:val="00803081"/>
    <w:rsid w:val="008031BB"/>
    <w:rsid w:val="0080379B"/>
    <w:rsid w:val="00804FF2"/>
    <w:rsid w:val="00806332"/>
    <w:rsid w:val="0080707A"/>
    <w:rsid w:val="00807497"/>
    <w:rsid w:val="00807602"/>
    <w:rsid w:val="0081027C"/>
    <w:rsid w:val="0081114D"/>
    <w:rsid w:val="008119D8"/>
    <w:rsid w:val="00814566"/>
    <w:rsid w:val="00814B44"/>
    <w:rsid w:val="00814F73"/>
    <w:rsid w:val="00815B5D"/>
    <w:rsid w:val="00815F25"/>
    <w:rsid w:val="00816AA7"/>
    <w:rsid w:val="008202AC"/>
    <w:rsid w:val="008202E0"/>
    <w:rsid w:val="0082124B"/>
    <w:rsid w:val="008227B1"/>
    <w:rsid w:val="008232E3"/>
    <w:rsid w:val="00823554"/>
    <w:rsid w:val="008240AE"/>
    <w:rsid w:val="0082599B"/>
    <w:rsid w:val="00831BC4"/>
    <w:rsid w:val="00831BC7"/>
    <w:rsid w:val="0083334F"/>
    <w:rsid w:val="00833EE0"/>
    <w:rsid w:val="0083402E"/>
    <w:rsid w:val="00834133"/>
    <w:rsid w:val="008349F5"/>
    <w:rsid w:val="00837C00"/>
    <w:rsid w:val="00841C12"/>
    <w:rsid w:val="00842053"/>
    <w:rsid w:val="0084408E"/>
    <w:rsid w:val="008440DA"/>
    <w:rsid w:val="0084447A"/>
    <w:rsid w:val="008454AB"/>
    <w:rsid w:val="00845E89"/>
    <w:rsid w:val="008468CD"/>
    <w:rsid w:val="008500A9"/>
    <w:rsid w:val="00850A97"/>
    <w:rsid w:val="00851267"/>
    <w:rsid w:val="00851322"/>
    <w:rsid w:val="008525B5"/>
    <w:rsid w:val="0085332C"/>
    <w:rsid w:val="0085386B"/>
    <w:rsid w:val="00854D09"/>
    <w:rsid w:val="0085520D"/>
    <w:rsid w:val="00857FDE"/>
    <w:rsid w:val="008612B2"/>
    <w:rsid w:val="008614C9"/>
    <w:rsid w:val="0086184C"/>
    <w:rsid w:val="00863963"/>
    <w:rsid w:val="00863AEA"/>
    <w:rsid w:val="00864436"/>
    <w:rsid w:val="00865279"/>
    <w:rsid w:val="00866390"/>
    <w:rsid w:val="00867163"/>
    <w:rsid w:val="008673FD"/>
    <w:rsid w:val="00870DFD"/>
    <w:rsid w:val="00871BF8"/>
    <w:rsid w:val="00874DF7"/>
    <w:rsid w:val="008752A1"/>
    <w:rsid w:val="00875349"/>
    <w:rsid w:val="008770F1"/>
    <w:rsid w:val="00877857"/>
    <w:rsid w:val="0088193D"/>
    <w:rsid w:val="00881D0A"/>
    <w:rsid w:val="00881D58"/>
    <w:rsid w:val="00881EB7"/>
    <w:rsid w:val="00882889"/>
    <w:rsid w:val="00891591"/>
    <w:rsid w:val="00891A9B"/>
    <w:rsid w:val="0089274A"/>
    <w:rsid w:val="00892AC2"/>
    <w:rsid w:val="00893749"/>
    <w:rsid w:val="00893AFE"/>
    <w:rsid w:val="00894A42"/>
    <w:rsid w:val="008952CF"/>
    <w:rsid w:val="00897232"/>
    <w:rsid w:val="008A16E5"/>
    <w:rsid w:val="008A29D5"/>
    <w:rsid w:val="008A665F"/>
    <w:rsid w:val="008B0FB2"/>
    <w:rsid w:val="008B1BC5"/>
    <w:rsid w:val="008B2ACD"/>
    <w:rsid w:val="008B36B6"/>
    <w:rsid w:val="008B63C4"/>
    <w:rsid w:val="008B77E7"/>
    <w:rsid w:val="008C1D40"/>
    <w:rsid w:val="008C20B5"/>
    <w:rsid w:val="008C28E6"/>
    <w:rsid w:val="008C4165"/>
    <w:rsid w:val="008C55A1"/>
    <w:rsid w:val="008C640C"/>
    <w:rsid w:val="008C7CDB"/>
    <w:rsid w:val="008D0688"/>
    <w:rsid w:val="008D0A48"/>
    <w:rsid w:val="008D2E4F"/>
    <w:rsid w:val="008D4282"/>
    <w:rsid w:val="008D468F"/>
    <w:rsid w:val="008D514C"/>
    <w:rsid w:val="008D7B3B"/>
    <w:rsid w:val="008E0395"/>
    <w:rsid w:val="008E16D9"/>
    <w:rsid w:val="008E2DD5"/>
    <w:rsid w:val="008E3C09"/>
    <w:rsid w:val="008E3CF5"/>
    <w:rsid w:val="008E466A"/>
    <w:rsid w:val="008E5174"/>
    <w:rsid w:val="008E5B7D"/>
    <w:rsid w:val="008F0B31"/>
    <w:rsid w:val="008F103B"/>
    <w:rsid w:val="008F27B1"/>
    <w:rsid w:val="008F2FF6"/>
    <w:rsid w:val="008F5299"/>
    <w:rsid w:val="008F6240"/>
    <w:rsid w:val="008F76D4"/>
    <w:rsid w:val="0090294E"/>
    <w:rsid w:val="00902A5A"/>
    <w:rsid w:val="00903101"/>
    <w:rsid w:val="00906238"/>
    <w:rsid w:val="009076B0"/>
    <w:rsid w:val="00907CCF"/>
    <w:rsid w:val="0091006D"/>
    <w:rsid w:val="009141CC"/>
    <w:rsid w:val="00915812"/>
    <w:rsid w:val="009166D2"/>
    <w:rsid w:val="00916EA1"/>
    <w:rsid w:val="00920C4C"/>
    <w:rsid w:val="00923177"/>
    <w:rsid w:val="00923C40"/>
    <w:rsid w:val="009249AA"/>
    <w:rsid w:val="009252E0"/>
    <w:rsid w:val="00926332"/>
    <w:rsid w:val="009268EC"/>
    <w:rsid w:val="00926B50"/>
    <w:rsid w:val="0093026D"/>
    <w:rsid w:val="009307E8"/>
    <w:rsid w:val="00934E9E"/>
    <w:rsid w:val="00936D80"/>
    <w:rsid w:val="009379EB"/>
    <w:rsid w:val="00937E41"/>
    <w:rsid w:val="00941228"/>
    <w:rsid w:val="00944347"/>
    <w:rsid w:val="00945110"/>
    <w:rsid w:val="00945547"/>
    <w:rsid w:val="00946546"/>
    <w:rsid w:val="00951A11"/>
    <w:rsid w:val="00953D4C"/>
    <w:rsid w:val="009567DD"/>
    <w:rsid w:val="009615FF"/>
    <w:rsid w:val="009626FE"/>
    <w:rsid w:val="0096293C"/>
    <w:rsid w:val="00963053"/>
    <w:rsid w:val="0096361B"/>
    <w:rsid w:val="00964390"/>
    <w:rsid w:val="00964650"/>
    <w:rsid w:val="00965551"/>
    <w:rsid w:val="00966A9E"/>
    <w:rsid w:val="00973D86"/>
    <w:rsid w:val="00974A52"/>
    <w:rsid w:val="0097511B"/>
    <w:rsid w:val="009754A3"/>
    <w:rsid w:val="00975DDE"/>
    <w:rsid w:val="009762D4"/>
    <w:rsid w:val="00976B85"/>
    <w:rsid w:val="00977AB2"/>
    <w:rsid w:val="00977E4E"/>
    <w:rsid w:val="00980949"/>
    <w:rsid w:val="00980E91"/>
    <w:rsid w:val="00982A56"/>
    <w:rsid w:val="00984771"/>
    <w:rsid w:val="00985E11"/>
    <w:rsid w:val="00991E60"/>
    <w:rsid w:val="009929BD"/>
    <w:rsid w:val="00993585"/>
    <w:rsid w:val="00995805"/>
    <w:rsid w:val="009970AA"/>
    <w:rsid w:val="00997D28"/>
    <w:rsid w:val="009A0B21"/>
    <w:rsid w:val="009A0B6C"/>
    <w:rsid w:val="009A31B2"/>
    <w:rsid w:val="009A321D"/>
    <w:rsid w:val="009A34C0"/>
    <w:rsid w:val="009A4550"/>
    <w:rsid w:val="009A6485"/>
    <w:rsid w:val="009A67A9"/>
    <w:rsid w:val="009A71BC"/>
    <w:rsid w:val="009A71DF"/>
    <w:rsid w:val="009A7C5D"/>
    <w:rsid w:val="009B0465"/>
    <w:rsid w:val="009B169E"/>
    <w:rsid w:val="009B19EE"/>
    <w:rsid w:val="009B1F43"/>
    <w:rsid w:val="009B25DA"/>
    <w:rsid w:val="009B2A56"/>
    <w:rsid w:val="009B2D64"/>
    <w:rsid w:val="009B3395"/>
    <w:rsid w:val="009B3C3F"/>
    <w:rsid w:val="009B4CDB"/>
    <w:rsid w:val="009B6A32"/>
    <w:rsid w:val="009B6FDB"/>
    <w:rsid w:val="009B76C9"/>
    <w:rsid w:val="009B7D7C"/>
    <w:rsid w:val="009C036C"/>
    <w:rsid w:val="009C052B"/>
    <w:rsid w:val="009C2109"/>
    <w:rsid w:val="009C285D"/>
    <w:rsid w:val="009C3155"/>
    <w:rsid w:val="009C41A8"/>
    <w:rsid w:val="009C4517"/>
    <w:rsid w:val="009C6AD5"/>
    <w:rsid w:val="009C6B57"/>
    <w:rsid w:val="009C7977"/>
    <w:rsid w:val="009D1B40"/>
    <w:rsid w:val="009D2E68"/>
    <w:rsid w:val="009D3937"/>
    <w:rsid w:val="009D3CBF"/>
    <w:rsid w:val="009D4EB0"/>
    <w:rsid w:val="009E0B1D"/>
    <w:rsid w:val="009E2B63"/>
    <w:rsid w:val="009E6FAB"/>
    <w:rsid w:val="009E710F"/>
    <w:rsid w:val="009E792B"/>
    <w:rsid w:val="009F0CB6"/>
    <w:rsid w:val="009F2875"/>
    <w:rsid w:val="009F31CD"/>
    <w:rsid w:val="009F4788"/>
    <w:rsid w:val="009F63D5"/>
    <w:rsid w:val="009F7381"/>
    <w:rsid w:val="00A00F58"/>
    <w:rsid w:val="00A022DC"/>
    <w:rsid w:val="00A02796"/>
    <w:rsid w:val="00A03375"/>
    <w:rsid w:val="00A033B4"/>
    <w:rsid w:val="00A037E7"/>
    <w:rsid w:val="00A04A3E"/>
    <w:rsid w:val="00A057F3"/>
    <w:rsid w:val="00A10E7E"/>
    <w:rsid w:val="00A12474"/>
    <w:rsid w:val="00A13341"/>
    <w:rsid w:val="00A14E1E"/>
    <w:rsid w:val="00A202C5"/>
    <w:rsid w:val="00A20E51"/>
    <w:rsid w:val="00A21087"/>
    <w:rsid w:val="00A2276D"/>
    <w:rsid w:val="00A24C8A"/>
    <w:rsid w:val="00A250A1"/>
    <w:rsid w:val="00A26716"/>
    <w:rsid w:val="00A27A2C"/>
    <w:rsid w:val="00A31270"/>
    <w:rsid w:val="00A3242D"/>
    <w:rsid w:val="00A34EF7"/>
    <w:rsid w:val="00A35F21"/>
    <w:rsid w:val="00A36673"/>
    <w:rsid w:val="00A374B3"/>
    <w:rsid w:val="00A41473"/>
    <w:rsid w:val="00A42C04"/>
    <w:rsid w:val="00A437BD"/>
    <w:rsid w:val="00A43DEA"/>
    <w:rsid w:val="00A45C6F"/>
    <w:rsid w:val="00A46B18"/>
    <w:rsid w:val="00A542B5"/>
    <w:rsid w:val="00A54503"/>
    <w:rsid w:val="00A547F0"/>
    <w:rsid w:val="00A55C23"/>
    <w:rsid w:val="00A61B2D"/>
    <w:rsid w:val="00A62146"/>
    <w:rsid w:val="00A63B1B"/>
    <w:rsid w:val="00A63D03"/>
    <w:rsid w:val="00A6468D"/>
    <w:rsid w:val="00A66D0B"/>
    <w:rsid w:val="00A7032D"/>
    <w:rsid w:val="00A71449"/>
    <w:rsid w:val="00A72624"/>
    <w:rsid w:val="00A7343F"/>
    <w:rsid w:val="00A74BB2"/>
    <w:rsid w:val="00A7656D"/>
    <w:rsid w:val="00A80AFD"/>
    <w:rsid w:val="00A814C2"/>
    <w:rsid w:val="00A815A1"/>
    <w:rsid w:val="00A82C88"/>
    <w:rsid w:val="00A82DD0"/>
    <w:rsid w:val="00A834C8"/>
    <w:rsid w:val="00A835C0"/>
    <w:rsid w:val="00A85D60"/>
    <w:rsid w:val="00A86A69"/>
    <w:rsid w:val="00A871A3"/>
    <w:rsid w:val="00A8773A"/>
    <w:rsid w:val="00A9262F"/>
    <w:rsid w:val="00A93006"/>
    <w:rsid w:val="00A93C39"/>
    <w:rsid w:val="00A96161"/>
    <w:rsid w:val="00A97715"/>
    <w:rsid w:val="00AA0699"/>
    <w:rsid w:val="00AA1A6D"/>
    <w:rsid w:val="00AA1D78"/>
    <w:rsid w:val="00AA2F77"/>
    <w:rsid w:val="00AA3358"/>
    <w:rsid w:val="00AA75DE"/>
    <w:rsid w:val="00AB1E4D"/>
    <w:rsid w:val="00AB38F6"/>
    <w:rsid w:val="00AB5927"/>
    <w:rsid w:val="00AB62E0"/>
    <w:rsid w:val="00AC284A"/>
    <w:rsid w:val="00AC2D81"/>
    <w:rsid w:val="00AC30F3"/>
    <w:rsid w:val="00AC6E0C"/>
    <w:rsid w:val="00AC7533"/>
    <w:rsid w:val="00AD0914"/>
    <w:rsid w:val="00AD1944"/>
    <w:rsid w:val="00AD1CD6"/>
    <w:rsid w:val="00AD31F5"/>
    <w:rsid w:val="00AD6DDF"/>
    <w:rsid w:val="00AD728A"/>
    <w:rsid w:val="00AE3FDC"/>
    <w:rsid w:val="00AE4A54"/>
    <w:rsid w:val="00AE4F09"/>
    <w:rsid w:val="00AE598F"/>
    <w:rsid w:val="00AF1B77"/>
    <w:rsid w:val="00AF3A49"/>
    <w:rsid w:val="00AF481A"/>
    <w:rsid w:val="00AF6023"/>
    <w:rsid w:val="00AF6F90"/>
    <w:rsid w:val="00AF7167"/>
    <w:rsid w:val="00B020CF"/>
    <w:rsid w:val="00B0681F"/>
    <w:rsid w:val="00B06D6E"/>
    <w:rsid w:val="00B10153"/>
    <w:rsid w:val="00B11609"/>
    <w:rsid w:val="00B12231"/>
    <w:rsid w:val="00B20BCE"/>
    <w:rsid w:val="00B20BF9"/>
    <w:rsid w:val="00B2162B"/>
    <w:rsid w:val="00B23659"/>
    <w:rsid w:val="00B242BB"/>
    <w:rsid w:val="00B2469E"/>
    <w:rsid w:val="00B40FC3"/>
    <w:rsid w:val="00B45201"/>
    <w:rsid w:val="00B459A5"/>
    <w:rsid w:val="00B462EF"/>
    <w:rsid w:val="00B5022F"/>
    <w:rsid w:val="00B50D5A"/>
    <w:rsid w:val="00B51163"/>
    <w:rsid w:val="00B51CAB"/>
    <w:rsid w:val="00B5369D"/>
    <w:rsid w:val="00B54970"/>
    <w:rsid w:val="00B54ADA"/>
    <w:rsid w:val="00B63BA4"/>
    <w:rsid w:val="00B64D0C"/>
    <w:rsid w:val="00B657BC"/>
    <w:rsid w:val="00B667FD"/>
    <w:rsid w:val="00B668EE"/>
    <w:rsid w:val="00B67E35"/>
    <w:rsid w:val="00B7330B"/>
    <w:rsid w:val="00B73523"/>
    <w:rsid w:val="00B776CD"/>
    <w:rsid w:val="00B77999"/>
    <w:rsid w:val="00B77EAF"/>
    <w:rsid w:val="00B8251C"/>
    <w:rsid w:val="00B83575"/>
    <w:rsid w:val="00B85F4E"/>
    <w:rsid w:val="00B863B6"/>
    <w:rsid w:val="00B86DFB"/>
    <w:rsid w:val="00B8790E"/>
    <w:rsid w:val="00B8797D"/>
    <w:rsid w:val="00B903D4"/>
    <w:rsid w:val="00B93946"/>
    <w:rsid w:val="00B93EED"/>
    <w:rsid w:val="00B94CDF"/>
    <w:rsid w:val="00B95627"/>
    <w:rsid w:val="00B97D05"/>
    <w:rsid w:val="00BA19D6"/>
    <w:rsid w:val="00BA4DD8"/>
    <w:rsid w:val="00BA52F1"/>
    <w:rsid w:val="00BA5990"/>
    <w:rsid w:val="00BA5C03"/>
    <w:rsid w:val="00BA5F1B"/>
    <w:rsid w:val="00BB0920"/>
    <w:rsid w:val="00BB10FF"/>
    <w:rsid w:val="00BB1461"/>
    <w:rsid w:val="00BB3460"/>
    <w:rsid w:val="00BB41A1"/>
    <w:rsid w:val="00BB42E8"/>
    <w:rsid w:val="00BB4A0B"/>
    <w:rsid w:val="00BB4D74"/>
    <w:rsid w:val="00BC013E"/>
    <w:rsid w:val="00BC094D"/>
    <w:rsid w:val="00BC1D78"/>
    <w:rsid w:val="00BC2FF4"/>
    <w:rsid w:val="00BD02E1"/>
    <w:rsid w:val="00BD27DD"/>
    <w:rsid w:val="00BD409C"/>
    <w:rsid w:val="00BD44B5"/>
    <w:rsid w:val="00BD748F"/>
    <w:rsid w:val="00BD7927"/>
    <w:rsid w:val="00BE1D32"/>
    <w:rsid w:val="00BE22CE"/>
    <w:rsid w:val="00BE76E7"/>
    <w:rsid w:val="00BE7E05"/>
    <w:rsid w:val="00BF061D"/>
    <w:rsid w:val="00BF07EC"/>
    <w:rsid w:val="00BF08D2"/>
    <w:rsid w:val="00BF1E7E"/>
    <w:rsid w:val="00BF5D64"/>
    <w:rsid w:val="00BF5FBF"/>
    <w:rsid w:val="00BF63CB"/>
    <w:rsid w:val="00BF6C38"/>
    <w:rsid w:val="00C01F65"/>
    <w:rsid w:val="00C045D4"/>
    <w:rsid w:val="00C04D2A"/>
    <w:rsid w:val="00C04D9B"/>
    <w:rsid w:val="00C05505"/>
    <w:rsid w:val="00C06EFD"/>
    <w:rsid w:val="00C120CA"/>
    <w:rsid w:val="00C13617"/>
    <w:rsid w:val="00C15DD2"/>
    <w:rsid w:val="00C15F3F"/>
    <w:rsid w:val="00C16558"/>
    <w:rsid w:val="00C20D99"/>
    <w:rsid w:val="00C20F2C"/>
    <w:rsid w:val="00C21734"/>
    <w:rsid w:val="00C25CA0"/>
    <w:rsid w:val="00C2686A"/>
    <w:rsid w:val="00C26EE7"/>
    <w:rsid w:val="00C30349"/>
    <w:rsid w:val="00C30EB1"/>
    <w:rsid w:val="00C3261A"/>
    <w:rsid w:val="00C32E3C"/>
    <w:rsid w:val="00C3702B"/>
    <w:rsid w:val="00C42153"/>
    <w:rsid w:val="00C440E9"/>
    <w:rsid w:val="00C44C08"/>
    <w:rsid w:val="00C452D1"/>
    <w:rsid w:val="00C46FF1"/>
    <w:rsid w:val="00C47A28"/>
    <w:rsid w:val="00C47BD4"/>
    <w:rsid w:val="00C50E79"/>
    <w:rsid w:val="00C52E52"/>
    <w:rsid w:val="00C530F5"/>
    <w:rsid w:val="00C53715"/>
    <w:rsid w:val="00C57E0F"/>
    <w:rsid w:val="00C60ACB"/>
    <w:rsid w:val="00C60F37"/>
    <w:rsid w:val="00C6224A"/>
    <w:rsid w:val="00C639E0"/>
    <w:rsid w:val="00C6466D"/>
    <w:rsid w:val="00C65270"/>
    <w:rsid w:val="00C67D75"/>
    <w:rsid w:val="00C70C37"/>
    <w:rsid w:val="00C725C1"/>
    <w:rsid w:val="00C72EFC"/>
    <w:rsid w:val="00C73C5A"/>
    <w:rsid w:val="00C7413D"/>
    <w:rsid w:val="00C76024"/>
    <w:rsid w:val="00C7721F"/>
    <w:rsid w:val="00C80547"/>
    <w:rsid w:val="00C8249B"/>
    <w:rsid w:val="00C82B8D"/>
    <w:rsid w:val="00C82BB5"/>
    <w:rsid w:val="00C82D18"/>
    <w:rsid w:val="00C830AA"/>
    <w:rsid w:val="00C835D9"/>
    <w:rsid w:val="00C85254"/>
    <w:rsid w:val="00C85535"/>
    <w:rsid w:val="00C85FEF"/>
    <w:rsid w:val="00C8603E"/>
    <w:rsid w:val="00C8613F"/>
    <w:rsid w:val="00C86E16"/>
    <w:rsid w:val="00C87535"/>
    <w:rsid w:val="00C87650"/>
    <w:rsid w:val="00C90A14"/>
    <w:rsid w:val="00C9255D"/>
    <w:rsid w:val="00C92FC9"/>
    <w:rsid w:val="00C933C5"/>
    <w:rsid w:val="00C93FEE"/>
    <w:rsid w:val="00C947BE"/>
    <w:rsid w:val="00C9525C"/>
    <w:rsid w:val="00C96B2C"/>
    <w:rsid w:val="00C96C36"/>
    <w:rsid w:val="00C96C3E"/>
    <w:rsid w:val="00C96E8D"/>
    <w:rsid w:val="00CA0E6A"/>
    <w:rsid w:val="00CA16F7"/>
    <w:rsid w:val="00CA1D58"/>
    <w:rsid w:val="00CA310D"/>
    <w:rsid w:val="00CA4D6C"/>
    <w:rsid w:val="00CA7EBD"/>
    <w:rsid w:val="00CB1BAB"/>
    <w:rsid w:val="00CB2490"/>
    <w:rsid w:val="00CB3747"/>
    <w:rsid w:val="00CB5107"/>
    <w:rsid w:val="00CB5FAF"/>
    <w:rsid w:val="00CB60D6"/>
    <w:rsid w:val="00CC05E2"/>
    <w:rsid w:val="00CC0F1F"/>
    <w:rsid w:val="00CC2CA0"/>
    <w:rsid w:val="00CC4F0A"/>
    <w:rsid w:val="00CC6FCC"/>
    <w:rsid w:val="00CD57FA"/>
    <w:rsid w:val="00CD5F2B"/>
    <w:rsid w:val="00CD6EA8"/>
    <w:rsid w:val="00CD7256"/>
    <w:rsid w:val="00CD77B3"/>
    <w:rsid w:val="00CE07BA"/>
    <w:rsid w:val="00CE0A44"/>
    <w:rsid w:val="00CE11CE"/>
    <w:rsid w:val="00CE1609"/>
    <w:rsid w:val="00CE301B"/>
    <w:rsid w:val="00CE3446"/>
    <w:rsid w:val="00CE3DA3"/>
    <w:rsid w:val="00CE5407"/>
    <w:rsid w:val="00CF02E1"/>
    <w:rsid w:val="00CF22F6"/>
    <w:rsid w:val="00CF450D"/>
    <w:rsid w:val="00CF56DE"/>
    <w:rsid w:val="00CF57D1"/>
    <w:rsid w:val="00CF671C"/>
    <w:rsid w:val="00CF6A3E"/>
    <w:rsid w:val="00D00747"/>
    <w:rsid w:val="00D02658"/>
    <w:rsid w:val="00D02C68"/>
    <w:rsid w:val="00D03796"/>
    <w:rsid w:val="00D04691"/>
    <w:rsid w:val="00D04D9F"/>
    <w:rsid w:val="00D10ED0"/>
    <w:rsid w:val="00D122BC"/>
    <w:rsid w:val="00D152DE"/>
    <w:rsid w:val="00D15B6F"/>
    <w:rsid w:val="00D2065D"/>
    <w:rsid w:val="00D2206E"/>
    <w:rsid w:val="00D24A36"/>
    <w:rsid w:val="00D24B79"/>
    <w:rsid w:val="00D26C7E"/>
    <w:rsid w:val="00D30848"/>
    <w:rsid w:val="00D351D5"/>
    <w:rsid w:val="00D4170C"/>
    <w:rsid w:val="00D428EC"/>
    <w:rsid w:val="00D44C5A"/>
    <w:rsid w:val="00D46B01"/>
    <w:rsid w:val="00D46FF9"/>
    <w:rsid w:val="00D47DBA"/>
    <w:rsid w:val="00D510C6"/>
    <w:rsid w:val="00D534D1"/>
    <w:rsid w:val="00D541C0"/>
    <w:rsid w:val="00D5491C"/>
    <w:rsid w:val="00D570EB"/>
    <w:rsid w:val="00D6077B"/>
    <w:rsid w:val="00D61D20"/>
    <w:rsid w:val="00D62F89"/>
    <w:rsid w:val="00D63329"/>
    <w:rsid w:val="00D65081"/>
    <w:rsid w:val="00D662C5"/>
    <w:rsid w:val="00D71163"/>
    <w:rsid w:val="00D72325"/>
    <w:rsid w:val="00D73FBE"/>
    <w:rsid w:val="00D74475"/>
    <w:rsid w:val="00D77A4A"/>
    <w:rsid w:val="00D82507"/>
    <w:rsid w:val="00D8420D"/>
    <w:rsid w:val="00D84393"/>
    <w:rsid w:val="00D8645A"/>
    <w:rsid w:val="00D865B4"/>
    <w:rsid w:val="00D87730"/>
    <w:rsid w:val="00D90B27"/>
    <w:rsid w:val="00D9259F"/>
    <w:rsid w:val="00D937A2"/>
    <w:rsid w:val="00D9738F"/>
    <w:rsid w:val="00D974EC"/>
    <w:rsid w:val="00D97F68"/>
    <w:rsid w:val="00DA01D3"/>
    <w:rsid w:val="00DA03AE"/>
    <w:rsid w:val="00DA16F5"/>
    <w:rsid w:val="00DA17C7"/>
    <w:rsid w:val="00DA5A5A"/>
    <w:rsid w:val="00DA5D3B"/>
    <w:rsid w:val="00DA7119"/>
    <w:rsid w:val="00DA72F9"/>
    <w:rsid w:val="00DB1D27"/>
    <w:rsid w:val="00DB3307"/>
    <w:rsid w:val="00DB3384"/>
    <w:rsid w:val="00DB3924"/>
    <w:rsid w:val="00DB3AC6"/>
    <w:rsid w:val="00DB5826"/>
    <w:rsid w:val="00DB5AF4"/>
    <w:rsid w:val="00DB5D29"/>
    <w:rsid w:val="00DB6DB4"/>
    <w:rsid w:val="00DB70AB"/>
    <w:rsid w:val="00DC0214"/>
    <w:rsid w:val="00DC1110"/>
    <w:rsid w:val="00DC1C56"/>
    <w:rsid w:val="00DC47ED"/>
    <w:rsid w:val="00DC4EA2"/>
    <w:rsid w:val="00DC6F76"/>
    <w:rsid w:val="00DC7894"/>
    <w:rsid w:val="00DD06B6"/>
    <w:rsid w:val="00DD1229"/>
    <w:rsid w:val="00DD2E79"/>
    <w:rsid w:val="00DD3112"/>
    <w:rsid w:val="00DD449D"/>
    <w:rsid w:val="00DD47C3"/>
    <w:rsid w:val="00DD49DB"/>
    <w:rsid w:val="00DD55B1"/>
    <w:rsid w:val="00DD6E26"/>
    <w:rsid w:val="00DE00CE"/>
    <w:rsid w:val="00DE00D8"/>
    <w:rsid w:val="00DE144A"/>
    <w:rsid w:val="00DE22FE"/>
    <w:rsid w:val="00DE2F3D"/>
    <w:rsid w:val="00DE60AD"/>
    <w:rsid w:val="00DE669C"/>
    <w:rsid w:val="00DE7294"/>
    <w:rsid w:val="00DE77AB"/>
    <w:rsid w:val="00DF1956"/>
    <w:rsid w:val="00DF1C21"/>
    <w:rsid w:val="00DF1D74"/>
    <w:rsid w:val="00DF293B"/>
    <w:rsid w:val="00DF299C"/>
    <w:rsid w:val="00DF2F4F"/>
    <w:rsid w:val="00DF3AB7"/>
    <w:rsid w:val="00DF4E0E"/>
    <w:rsid w:val="00DF5D68"/>
    <w:rsid w:val="00DF66E8"/>
    <w:rsid w:val="00DF7045"/>
    <w:rsid w:val="00E000EB"/>
    <w:rsid w:val="00E008D5"/>
    <w:rsid w:val="00E012E2"/>
    <w:rsid w:val="00E0269C"/>
    <w:rsid w:val="00E029C2"/>
    <w:rsid w:val="00E02D1F"/>
    <w:rsid w:val="00E03701"/>
    <w:rsid w:val="00E043AE"/>
    <w:rsid w:val="00E04525"/>
    <w:rsid w:val="00E046E4"/>
    <w:rsid w:val="00E05139"/>
    <w:rsid w:val="00E0516C"/>
    <w:rsid w:val="00E07A48"/>
    <w:rsid w:val="00E10FCC"/>
    <w:rsid w:val="00E11289"/>
    <w:rsid w:val="00E11D9D"/>
    <w:rsid w:val="00E139A1"/>
    <w:rsid w:val="00E14B13"/>
    <w:rsid w:val="00E1636E"/>
    <w:rsid w:val="00E1647B"/>
    <w:rsid w:val="00E17F26"/>
    <w:rsid w:val="00E20104"/>
    <w:rsid w:val="00E2107F"/>
    <w:rsid w:val="00E21A70"/>
    <w:rsid w:val="00E2206D"/>
    <w:rsid w:val="00E231B3"/>
    <w:rsid w:val="00E2390A"/>
    <w:rsid w:val="00E27816"/>
    <w:rsid w:val="00E317C5"/>
    <w:rsid w:val="00E33810"/>
    <w:rsid w:val="00E35199"/>
    <w:rsid w:val="00E4229E"/>
    <w:rsid w:val="00E42B4D"/>
    <w:rsid w:val="00E42C72"/>
    <w:rsid w:val="00E43735"/>
    <w:rsid w:val="00E43E85"/>
    <w:rsid w:val="00E44068"/>
    <w:rsid w:val="00E46763"/>
    <w:rsid w:val="00E506CC"/>
    <w:rsid w:val="00E50EC6"/>
    <w:rsid w:val="00E515B5"/>
    <w:rsid w:val="00E519B8"/>
    <w:rsid w:val="00E52F71"/>
    <w:rsid w:val="00E53A7E"/>
    <w:rsid w:val="00E54005"/>
    <w:rsid w:val="00E54409"/>
    <w:rsid w:val="00E56955"/>
    <w:rsid w:val="00E57C02"/>
    <w:rsid w:val="00E60C74"/>
    <w:rsid w:val="00E63A15"/>
    <w:rsid w:val="00E64495"/>
    <w:rsid w:val="00E67245"/>
    <w:rsid w:val="00E676DF"/>
    <w:rsid w:val="00E67DDA"/>
    <w:rsid w:val="00E711F1"/>
    <w:rsid w:val="00E71E8A"/>
    <w:rsid w:val="00E772D9"/>
    <w:rsid w:val="00E7751D"/>
    <w:rsid w:val="00E778B1"/>
    <w:rsid w:val="00E84514"/>
    <w:rsid w:val="00E84E2A"/>
    <w:rsid w:val="00E85E5A"/>
    <w:rsid w:val="00E91C14"/>
    <w:rsid w:val="00E92C40"/>
    <w:rsid w:val="00E948C4"/>
    <w:rsid w:val="00E95C0E"/>
    <w:rsid w:val="00E968E4"/>
    <w:rsid w:val="00E96A25"/>
    <w:rsid w:val="00E96D27"/>
    <w:rsid w:val="00EA0F72"/>
    <w:rsid w:val="00EA157C"/>
    <w:rsid w:val="00EA2EF8"/>
    <w:rsid w:val="00EA37DC"/>
    <w:rsid w:val="00EA3A20"/>
    <w:rsid w:val="00EA4112"/>
    <w:rsid w:val="00EB1304"/>
    <w:rsid w:val="00EB1AD6"/>
    <w:rsid w:val="00EB430D"/>
    <w:rsid w:val="00EB54FF"/>
    <w:rsid w:val="00EC001B"/>
    <w:rsid w:val="00EC2411"/>
    <w:rsid w:val="00EC2ADB"/>
    <w:rsid w:val="00EC5DE5"/>
    <w:rsid w:val="00EC5EE0"/>
    <w:rsid w:val="00EC7F3B"/>
    <w:rsid w:val="00ED23F1"/>
    <w:rsid w:val="00ED2E59"/>
    <w:rsid w:val="00ED2E8F"/>
    <w:rsid w:val="00ED3671"/>
    <w:rsid w:val="00ED3DB7"/>
    <w:rsid w:val="00ED45E1"/>
    <w:rsid w:val="00ED537D"/>
    <w:rsid w:val="00ED58F6"/>
    <w:rsid w:val="00ED6131"/>
    <w:rsid w:val="00ED6235"/>
    <w:rsid w:val="00ED652A"/>
    <w:rsid w:val="00EE3A5D"/>
    <w:rsid w:val="00EE5763"/>
    <w:rsid w:val="00EE639A"/>
    <w:rsid w:val="00EE7585"/>
    <w:rsid w:val="00EF0D66"/>
    <w:rsid w:val="00EF1134"/>
    <w:rsid w:val="00EF1404"/>
    <w:rsid w:val="00EF1C2D"/>
    <w:rsid w:val="00EF235E"/>
    <w:rsid w:val="00EF320B"/>
    <w:rsid w:val="00EF47C5"/>
    <w:rsid w:val="00EF485F"/>
    <w:rsid w:val="00EF692C"/>
    <w:rsid w:val="00F00C4E"/>
    <w:rsid w:val="00F01D15"/>
    <w:rsid w:val="00F0339C"/>
    <w:rsid w:val="00F03EBF"/>
    <w:rsid w:val="00F0786B"/>
    <w:rsid w:val="00F10DD9"/>
    <w:rsid w:val="00F113DD"/>
    <w:rsid w:val="00F118FD"/>
    <w:rsid w:val="00F11946"/>
    <w:rsid w:val="00F121BC"/>
    <w:rsid w:val="00F1256B"/>
    <w:rsid w:val="00F12637"/>
    <w:rsid w:val="00F135DB"/>
    <w:rsid w:val="00F145E8"/>
    <w:rsid w:val="00F145FB"/>
    <w:rsid w:val="00F14D90"/>
    <w:rsid w:val="00F15FD1"/>
    <w:rsid w:val="00F17524"/>
    <w:rsid w:val="00F207E7"/>
    <w:rsid w:val="00F21FFF"/>
    <w:rsid w:val="00F235C3"/>
    <w:rsid w:val="00F24A39"/>
    <w:rsid w:val="00F26B3A"/>
    <w:rsid w:val="00F270BB"/>
    <w:rsid w:val="00F2718A"/>
    <w:rsid w:val="00F30F7E"/>
    <w:rsid w:val="00F31E87"/>
    <w:rsid w:val="00F33446"/>
    <w:rsid w:val="00F349CF"/>
    <w:rsid w:val="00F35B90"/>
    <w:rsid w:val="00F36851"/>
    <w:rsid w:val="00F36D0B"/>
    <w:rsid w:val="00F37ACA"/>
    <w:rsid w:val="00F37E8E"/>
    <w:rsid w:val="00F41042"/>
    <w:rsid w:val="00F41473"/>
    <w:rsid w:val="00F41D57"/>
    <w:rsid w:val="00F43220"/>
    <w:rsid w:val="00F455C9"/>
    <w:rsid w:val="00F4572C"/>
    <w:rsid w:val="00F46A53"/>
    <w:rsid w:val="00F46A54"/>
    <w:rsid w:val="00F4703C"/>
    <w:rsid w:val="00F52FEE"/>
    <w:rsid w:val="00F5303D"/>
    <w:rsid w:val="00F530A3"/>
    <w:rsid w:val="00F54247"/>
    <w:rsid w:val="00F54CF7"/>
    <w:rsid w:val="00F60ED9"/>
    <w:rsid w:val="00F62A6F"/>
    <w:rsid w:val="00F65DA2"/>
    <w:rsid w:val="00F719C2"/>
    <w:rsid w:val="00F71F96"/>
    <w:rsid w:val="00F73C5C"/>
    <w:rsid w:val="00F74D9D"/>
    <w:rsid w:val="00F75FF4"/>
    <w:rsid w:val="00F777C0"/>
    <w:rsid w:val="00F77E21"/>
    <w:rsid w:val="00F82466"/>
    <w:rsid w:val="00F825B2"/>
    <w:rsid w:val="00F83BCA"/>
    <w:rsid w:val="00F85C9A"/>
    <w:rsid w:val="00F866FA"/>
    <w:rsid w:val="00F8685E"/>
    <w:rsid w:val="00F874C4"/>
    <w:rsid w:val="00F90CC0"/>
    <w:rsid w:val="00F91F22"/>
    <w:rsid w:val="00F93207"/>
    <w:rsid w:val="00F959FD"/>
    <w:rsid w:val="00F9704F"/>
    <w:rsid w:val="00FA0384"/>
    <w:rsid w:val="00FA348E"/>
    <w:rsid w:val="00FA436E"/>
    <w:rsid w:val="00FA60A9"/>
    <w:rsid w:val="00FA796E"/>
    <w:rsid w:val="00FB01B6"/>
    <w:rsid w:val="00FB0CA8"/>
    <w:rsid w:val="00FB16BE"/>
    <w:rsid w:val="00FB1F43"/>
    <w:rsid w:val="00FB2470"/>
    <w:rsid w:val="00FB281F"/>
    <w:rsid w:val="00FB4B97"/>
    <w:rsid w:val="00FB512C"/>
    <w:rsid w:val="00FB51EA"/>
    <w:rsid w:val="00FB574E"/>
    <w:rsid w:val="00FB6720"/>
    <w:rsid w:val="00FB6786"/>
    <w:rsid w:val="00FC1120"/>
    <w:rsid w:val="00FC202D"/>
    <w:rsid w:val="00FC21E3"/>
    <w:rsid w:val="00FC347B"/>
    <w:rsid w:val="00FC40F8"/>
    <w:rsid w:val="00FC5664"/>
    <w:rsid w:val="00FC59B3"/>
    <w:rsid w:val="00FC5A28"/>
    <w:rsid w:val="00FC60ED"/>
    <w:rsid w:val="00FC6A02"/>
    <w:rsid w:val="00FD1508"/>
    <w:rsid w:val="00FD40CE"/>
    <w:rsid w:val="00FD4184"/>
    <w:rsid w:val="00FD7522"/>
    <w:rsid w:val="00FE21B9"/>
    <w:rsid w:val="00FE2701"/>
    <w:rsid w:val="00FE47CB"/>
    <w:rsid w:val="00FE4F20"/>
    <w:rsid w:val="00FF0DC3"/>
    <w:rsid w:val="00FF288E"/>
    <w:rsid w:val="00FF354C"/>
    <w:rsid w:val="00FF456C"/>
    <w:rsid w:val="00FF59C8"/>
    <w:rsid w:val="0EE8C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655B441"/>
  <w15:docId w15:val="{044896EE-AED4-4A2B-A2F8-811C1944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2B3FA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C27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FA8"/>
    <w:pPr>
      <w:keepNext/>
      <w:keepLines/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B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F11946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470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4704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242BF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E427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427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E4279"/>
    <w:rPr>
      <w:vertAlign w:val="superscript"/>
    </w:rPr>
  </w:style>
  <w:style w:type="character" w:customStyle="1" w:styleId="apple-converted-space">
    <w:name w:val="apple-converted-space"/>
    <w:basedOn w:val="DefaultParagraphFont"/>
    <w:rsid w:val="000B42EC"/>
  </w:style>
  <w:style w:type="paragraph" w:styleId="Header">
    <w:name w:val="header"/>
    <w:basedOn w:val="Normal"/>
    <w:link w:val="HeaderChar"/>
    <w:uiPriority w:val="99"/>
    <w:unhideWhenUsed/>
    <w:rsid w:val="009A0B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B6C"/>
  </w:style>
  <w:style w:type="paragraph" w:styleId="Footer">
    <w:name w:val="footer"/>
    <w:basedOn w:val="Normal"/>
    <w:link w:val="FooterChar"/>
    <w:uiPriority w:val="99"/>
    <w:unhideWhenUsed/>
    <w:rsid w:val="009A0B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B6C"/>
  </w:style>
  <w:style w:type="character" w:styleId="CommentReference">
    <w:name w:val="annotation reference"/>
    <w:basedOn w:val="DefaultParagraphFont"/>
    <w:uiPriority w:val="99"/>
    <w:semiHidden/>
    <w:unhideWhenUsed/>
    <w:rsid w:val="00E50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0E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0E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EC6"/>
    <w:rPr>
      <w:b/>
      <w:bCs/>
      <w:sz w:val="20"/>
      <w:szCs w:val="20"/>
    </w:rPr>
  </w:style>
  <w:style w:type="paragraph" w:styleId="NoSpacing">
    <w:name w:val="No Spacing"/>
    <w:aliases w:val="figures graphs and pictures explanation"/>
    <w:basedOn w:val="Normal"/>
    <w:link w:val="NoSpacingChar"/>
    <w:uiPriority w:val="1"/>
    <w:rsid w:val="0036764B"/>
    <w:pPr>
      <w:spacing w:after="0" w:line="240" w:lineRule="auto"/>
    </w:pPr>
    <w:rPr>
      <w:i/>
      <w:sz w:val="18"/>
    </w:rPr>
  </w:style>
  <w:style w:type="paragraph" w:customStyle="1" w:styleId="Default">
    <w:name w:val="Default"/>
    <w:uiPriority w:val="99"/>
    <w:rsid w:val="00ED36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D3671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80A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10C27"/>
    <w:rPr>
      <w:rFonts w:ascii="Arial" w:eastAsiaTheme="majorEastAsia" w:hAnsi="Arial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2A7DE7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C202E"/>
    <w:pPr>
      <w:tabs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7DE7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A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A3358"/>
  </w:style>
  <w:style w:type="paragraph" w:styleId="TOC2">
    <w:name w:val="toc 2"/>
    <w:basedOn w:val="Normal"/>
    <w:next w:val="Normal"/>
    <w:autoRedefine/>
    <w:uiPriority w:val="39"/>
    <w:unhideWhenUsed/>
    <w:rsid w:val="002C202E"/>
    <w:pPr>
      <w:tabs>
        <w:tab w:val="left" w:pos="880"/>
        <w:tab w:val="right" w:leader="dot" w:pos="9016"/>
      </w:tabs>
      <w:spacing w:after="100" w:line="259" w:lineRule="auto"/>
      <w:ind w:left="22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83575"/>
    <w:pPr>
      <w:spacing w:after="100" w:line="259" w:lineRule="auto"/>
      <w:ind w:left="440"/>
    </w:pPr>
    <w:rPr>
      <w:rFonts w:eastAsiaTheme="minorEastAsia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447E03"/>
    <w:rPr>
      <w:color w:val="808080"/>
    </w:rPr>
  </w:style>
  <w:style w:type="character" w:styleId="Strong">
    <w:name w:val="Strong"/>
    <w:basedOn w:val="DefaultParagraphFont"/>
    <w:uiPriority w:val="22"/>
    <w:rsid w:val="00447E0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B3FA8"/>
    <w:rPr>
      <w:rFonts w:ascii="Arial" w:eastAsiaTheme="majorEastAsia" w:hAnsi="Arial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rsid w:val="006B71A6"/>
    <w:pPr>
      <w:spacing w:line="240" w:lineRule="auto"/>
    </w:pPr>
    <w:rPr>
      <w:i/>
      <w:i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202E0"/>
    <w:pPr>
      <w:spacing w:after="0"/>
    </w:pPr>
  </w:style>
  <w:style w:type="paragraph" w:customStyle="1" w:styleId="picturestitle">
    <w:name w:val="pictures title"/>
    <w:basedOn w:val="Normal"/>
    <w:link w:val="picturestitleChar"/>
    <w:qFormat/>
    <w:rsid w:val="0036764B"/>
    <w:rPr>
      <w:b/>
      <w:sz w:val="18"/>
    </w:rPr>
  </w:style>
  <w:style w:type="character" w:customStyle="1" w:styleId="NoSpacingChar">
    <w:name w:val="No Spacing Char"/>
    <w:aliases w:val="figures graphs and pictures explanation Char"/>
    <w:basedOn w:val="DefaultParagraphFont"/>
    <w:link w:val="NoSpacing"/>
    <w:uiPriority w:val="1"/>
    <w:rsid w:val="0036764B"/>
    <w:rPr>
      <w:rFonts w:ascii="Arial" w:hAnsi="Arial"/>
      <w:i/>
      <w:sz w:val="18"/>
    </w:rPr>
  </w:style>
  <w:style w:type="character" w:customStyle="1" w:styleId="picturestitleChar">
    <w:name w:val="pictures title Char"/>
    <w:basedOn w:val="NoSpacingChar"/>
    <w:link w:val="picturestitle"/>
    <w:rsid w:val="0036764B"/>
    <w:rPr>
      <w:rFonts w:ascii="Arial" w:hAnsi="Arial"/>
      <w:b/>
      <w:i w:val="0"/>
      <w:sz w:val="18"/>
    </w:rPr>
  </w:style>
  <w:style w:type="paragraph" w:customStyle="1" w:styleId="picturesexplanation">
    <w:name w:val="pictures explanation"/>
    <w:basedOn w:val="NoSpacing"/>
    <w:link w:val="picturesexplanationChar"/>
    <w:qFormat/>
    <w:rsid w:val="00C25CA0"/>
  </w:style>
  <w:style w:type="character" w:customStyle="1" w:styleId="picturesexplanationChar">
    <w:name w:val="pictures explanation Char"/>
    <w:basedOn w:val="NoSpacingChar"/>
    <w:link w:val="picturesexplanation"/>
    <w:rsid w:val="00C25CA0"/>
    <w:rPr>
      <w:rFonts w:ascii="Arial" w:hAnsi="Arial"/>
      <w:i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5F6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D4B7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0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nnaZorde\MRIWA\Communications%20-%20Documents\Report%20Writing\220916%20-%20Report%20Template%20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a51c2ba-db98-465d-8999-286692245198">
      <UserInfo>
        <DisplayName/>
        <AccountId xsi:nil="true"/>
        <AccountType/>
      </UserInfo>
    </SharedWithUsers>
    <TaxCatchAll xmlns="ea51c2ba-db98-465d-8999-286692245198" xsi:nil="true"/>
    <lcf76f155ced4ddcb4097134ff3c332f xmlns="fe81bb0f-c7e5-4b8d-8e81-a4cb392ac4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64137AA431A46A9197D68D9C2797D" ma:contentTypeVersion="19" ma:contentTypeDescription="Create a new document." ma:contentTypeScope="" ma:versionID="450892a44153afcb42e6bb3f705d83cc">
  <xsd:schema xmlns:xsd="http://www.w3.org/2001/XMLSchema" xmlns:xs="http://www.w3.org/2001/XMLSchema" xmlns:p="http://schemas.microsoft.com/office/2006/metadata/properties" xmlns:ns2="fe81bb0f-c7e5-4b8d-8e81-a4cb392ac4a3" xmlns:ns3="ea51c2ba-db98-465d-8999-286692245198" targetNamespace="http://schemas.microsoft.com/office/2006/metadata/properties" ma:root="true" ma:fieldsID="d9be3ce506529e812a70e3e253145641" ns2:_="" ns3:_="">
    <xsd:import namespace="fe81bb0f-c7e5-4b8d-8e81-a4cb392ac4a3"/>
    <xsd:import namespace="ea51c2ba-db98-465d-8999-286692245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1bb0f-c7e5-4b8d-8e81-a4cb392ac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4c9cf3b-3957-43a1-8175-50aa63e47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1c2ba-db98-465d-8999-28669224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1e3d595-daf2-44d3-ace0-e4bfd9dfd9fe}" ma:internalName="TaxCatchAll" ma:showField="CatchAllData" ma:web="ea51c2ba-db98-465d-8999-28669224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F33BA9-A56C-4D40-99A1-4B4CDB1105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AEFCEF-2846-467D-9EBB-02DDABB28E89}">
  <ds:schemaRefs>
    <ds:schemaRef ds:uri="http://schemas.microsoft.com/office/2006/metadata/properties"/>
    <ds:schemaRef ds:uri="http://schemas.microsoft.com/office/infopath/2007/PartnerControls"/>
    <ds:schemaRef ds:uri="ea51c2ba-db98-465d-8999-286692245198"/>
    <ds:schemaRef ds:uri="4acac03c-ef9f-4128-8cf9-5654e90a2b7c"/>
    <ds:schemaRef ds:uri="fe81bb0f-c7e5-4b8d-8e81-a4cb392ac4a3"/>
  </ds:schemaRefs>
</ds:datastoreItem>
</file>

<file path=customXml/itemProps3.xml><?xml version="1.0" encoding="utf-8"?>
<ds:datastoreItem xmlns:ds="http://schemas.openxmlformats.org/officeDocument/2006/customXml" ds:itemID="{11707134-A5BB-47F4-8835-78149859D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1bb0f-c7e5-4b8d-8e81-a4cb392ac4a3"/>
    <ds:schemaRef ds:uri="ea51c2ba-db98-465d-8999-286692245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58E302-038E-4C7F-8729-4D959B7D23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220916 - Report Template v4</Template>
  <TotalTime>27</TotalTime>
  <Pages>13</Pages>
  <Words>757</Words>
  <Characters>4309</Characters>
  <Application>Microsoft Office Word</Application>
  <DocSecurity>0</DocSecurity>
  <Lines>134</Lines>
  <Paragraphs>54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Sienna Zorde</dc:creator>
  <cp:lastModifiedBy>Sienna Zorde</cp:lastModifiedBy>
  <cp:revision>146</cp:revision>
  <cp:lastPrinted>2021-12-13T08:44:00Z</cp:lastPrinted>
  <dcterms:created xsi:type="dcterms:W3CDTF">2023-10-24T06:04:00Z</dcterms:created>
  <dcterms:modified xsi:type="dcterms:W3CDTF">2023-12-19T10:10:00Z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0x01010098D64137AA431A46A9197D68D9C2797D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GrammarlyDocumentId">
    <vt:lpwstr>d9ae62188c26c97353b9172c773360cad3a30556f92ec55d47bb254e95154bd7</vt:lpwstr>
  </property>
</Properties>
</file>